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9E96C5" w14:textId="77777777" w:rsidR="00067AA4" w:rsidRPr="00423469" w:rsidRDefault="00067AA4" w:rsidP="00423469">
      <w:pPr>
        <w:snapToGrid w:val="0"/>
        <w:textAlignment w:val="center"/>
        <w:rPr>
          <w:snapToGrid w:val="0"/>
          <w:kern w:val="2"/>
        </w:rPr>
      </w:pPr>
      <w:r w:rsidRPr="00423469">
        <w:rPr>
          <w:color w:val="000000" w:themeColor="text1"/>
          <w:szCs w:val="22"/>
        </w:rPr>
        <w:t>別記様式第１号（第２条関係）</w:t>
      </w:r>
    </w:p>
    <w:p w14:paraId="6C9E96C6" w14:textId="77777777" w:rsidR="00067AA4" w:rsidRPr="00423469" w:rsidRDefault="00067AA4" w:rsidP="00423469">
      <w:pPr>
        <w:snapToGrid w:val="0"/>
        <w:textAlignment w:val="center"/>
        <w:rPr>
          <w:snapToGrid w:val="0"/>
          <w:kern w:val="2"/>
        </w:rPr>
      </w:pPr>
    </w:p>
    <w:p w14:paraId="6C9E96C7" w14:textId="77777777" w:rsidR="00067AA4" w:rsidRPr="00423469" w:rsidRDefault="00067AA4" w:rsidP="00423469">
      <w:pPr>
        <w:snapToGrid w:val="0"/>
        <w:jc w:val="center"/>
        <w:textAlignment w:val="center"/>
        <w:rPr>
          <w:snapToGrid w:val="0"/>
          <w:kern w:val="2"/>
        </w:rPr>
      </w:pPr>
      <w:r w:rsidRPr="00423469">
        <w:rPr>
          <w:rFonts w:hint="eastAsia"/>
          <w:snapToGrid w:val="0"/>
          <w:kern w:val="2"/>
        </w:rPr>
        <w:t>行政文書開示請求書</w:t>
      </w:r>
    </w:p>
    <w:p w14:paraId="6C9E96C8" w14:textId="77777777" w:rsidR="00067AA4" w:rsidRPr="00423469" w:rsidRDefault="00067AA4" w:rsidP="00423469">
      <w:pPr>
        <w:snapToGrid w:val="0"/>
        <w:textAlignment w:val="center"/>
        <w:rPr>
          <w:snapToGrid w:val="0"/>
          <w:kern w:val="2"/>
        </w:rPr>
      </w:pPr>
    </w:p>
    <w:p w14:paraId="6C9E96C9" w14:textId="77777777" w:rsidR="00067AA4" w:rsidRPr="00423469" w:rsidRDefault="00067AA4" w:rsidP="00423469">
      <w:pPr>
        <w:snapToGrid w:val="0"/>
        <w:jc w:val="right"/>
        <w:textAlignment w:val="center"/>
        <w:rPr>
          <w:snapToGrid w:val="0"/>
          <w:kern w:val="2"/>
        </w:rPr>
      </w:pPr>
      <w:r w:rsidRPr="00423469">
        <w:rPr>
          <w:rFonts w:hint="eastAsia"/>
          <w:snapToGrid w:val="0"/>
          <w:kern w:val="2"/>
        </w:rPr>
        <w:t xml:space="preserve">　　　　年　　月　　日</w:t>
      </w:r>
    </w:p>
    <w:p w14:paraId="6C9E96CA" w14:textId="77777777" w:rsidR="00067AA4" w:rsidRPr="00423469" w:rsidRDefault="00067AA4" w:rsidP="00423469">
      <w:pPr>
        <w:snapToGrid w:val="0"/>
        <w:textAlignment w:val="center"/>
        <w:rPr>
          <w:snapToGrid w:val="0"/>
          <w:kern w:val="2"/>
        </w:rPr>
      </w:pPr>
    </w:p>
    <w:p w14:paraId="6C9E96CB" w14:textId="77777777" w:rsidR="00067AA4" w:rsidRPr="00423469" w:rsidRDefault="00067AA4" w:rsidP="00423469">
      <w:pPr>
        <w:snapToGrid w:val="0"/>
        <w:textAlignment w:val="center"/>
        <w:rPr>
          <w:snapToGrid w:val="0"/>
          <w:kern w:val="2"/>
        </w:rPr>
      </w:pPr>
      <w:r w:rsidRPr="00423469">
        <w:rPr>
          <w:rFonts w:hint="eastAsia"/>
          <w:snapToGrid w:val="0"/>
          <w:kern w:val="2"/>
        </w:rPr>
        <w:t xml:space="preserve">　　　　　　　　様</w:t>
      </w:r>
    </w:p>
    <w:p w14:paraId="6C9E96CC" w14:textId="77777777" w:rsidR="00067AA4" w:rsidRPr="00423469" w:rsidRDefault="00067AA4" w:rsidP="00423469">
      <w:pPr>
        <w:snapToGrid w:val="0"/>
        <w:textAlignment w:val="center"/>
        <w:rPr>
          <w:snapToGrid w:val="0"/>
          <w:kern w:val="2"/>
        </w:rPr>
      </w:pPr>
    </w:p>
    <w:p w14:paraId="6C9E96CD" w14:textId="77777777" w:rsidR="00067AA4" w:rsidRPr="00423469" w:rsidRDefault="00067AA4" w:rsidP="00423469">
      <w:pPr>
        <w:snapToGrid w:val="0"/>
        <w:jc w:val="right"/>
        <w:textAlignment w:val="center"/>
        <w:rPr>
          <w:snapToGrid w:val="0"/>
          <w:kern w:val="2"/>
        </w:rPr>
      </w:pPr>
      <w:r w:rsidRPr="00423469">
        <w:rPr>
          <w:rFonts w:hint="eastAsia"/>
          <w:snapToGrid w:val="0"/>
          <w:kern w:val="2"/>
        </w:rPr>
        <w:t>請求者　住所</w:t>
      </w:r>
      <w:r w:rsidRPr="00423469">
        <w:rPr>
          <w:snapToGrid w:val="0"/>
          <w:kern w:val="2"/>
        </w:rPr>
        <w:t>(</w:t>
      </w:r>
      <w:r w:rsidRPr="00423469">
        <w:rPr>
          <w:rFonts w:hint="eastAsia"/>
          <w:snapToGrid w:val="0"/>
          <w:kern w:val="2"/>
        </w:rPr>
        <w:t>法人等の団体にあっては事務所又は事業所の所在地</w:t>
      </w:r>
      <w:r w:rsidRPr="00423469">
        <w:rPr>
          <w:snapToGrid w:val="0"/>
          <w:kern w:val="2"/>
        </w:rPr>
        <w:t>)</w:t>
      </w:r>
    </w:p>
    <w:p w14:paraId="6C9E96CE" w14:textId="77777777" w:rsidR="00067AA4" w:rsidRPr="00423469" w:rsidRDefault="00067AA4" w:rsidP="00423469">
      <w:pPr>
        <w:snapToGrid w:val="0"/>
        <w:ind w:right="852" w:firstLineChars="1500" w:firstLine="3189"/>
        <w:textAlignment w:val="center"/>
        <w:rPr>
          <w:snapToGrid w:val="0"/>
          <w:kern w:val="2"/>
        </w:rPr>
      </w:pPr>
      <w:r w:rsidRPr="00423469">
        <w:rPr>
          <w:rFonts w:hint="eastAsia"/>
          <w:snapToGrid w:val="0"/>
          <w:kern w:val="2"/>
        </w:rPr>
        <w:t xml:space="preserve">〒　　　―　　　　　　　　　　　　　　　　　　　　</w:t>
      </w:r>
    </w:p>
    <w:p w14:paraId="6C9E96CF" w14:textId="77777777" w:rsidR="00067AA4" w:rsidRPr="00423469" w:rsidRDefault="00067AA4" w:rsidP="00423469">
      <w:pPr>
        <w:snapToGrid w:val="0"/>
        <w:textAlignment w:val="center"/>
        <w:rPr>
          <w:snapToGrid w:val="0"/>
          <w:kern w:val="2"/>
        </w:rPr>
      </w:pPr>
    </w:p>
    <w:p w14:paraId="6C9E96D0" w14:textId="77777777" w:rsidR="00067AA4" w:rsidRPr="00423469" w:rsidRDefault="00067AA4" w:rsidP="00423469">
      <w:pPr>
        <w:snapToGrid w:val="0"/>
        <w:jc w:val="right"/>
        <w:textAlignment w:val="center"/>
        <w:rPr>
          <w:snapToGrid w:val="0"/>
          <w:kern w:val="2"/>
        </w:rPr>
      </w:pPr>
      <w:r w:rsidRPr="00423469">
        <w:rPr>
          <w:rFonts w:hint="eastAsia"/>
          <w:snapToGrid w:val="0"/>
          <w:kern w:val="2"/>
        </w:rPr>
        <w:t>氏名</w:t>
      </w:r>
      <w:r w:rsidRPr="00423469">
        <w:rPr>
          <w:snapToGrid w:val="0"/>
          <w:kern w:val="2"/>
        </w:rPr>
        <w:t>(</w:t>
      </w:r>
      <w:r w:rsidRPr="00423469">
        <w:rPr>
          <w:rFonts w:hint="eastAsia"/>
          <w:snapToGrid w:val="0"/>
          <w:kern w:val="2"/>
        </w:rPr>
        <w:t>法人等の団体にあっては名称及び代表者の氏名</w:t>
      </w:r>
      <w:r w:rsidRPr="00423469">
        <w:rPr>
          <w:snapToGrid w:val="0"/>
          <w:kern w:val="2"/>
        </w:rPr>
        <w:t>)</w:t>
      </w:r>
    </w:p>
    <w:p w14:paraId="6C9E96D1" w14:textId="77777777" w:rsidR="00067AA4" w:rsidRPr="00423469" w:rsidRDefault="00067AA4" w:rsidP="00423469">
      <w:pPr>
        <w:snapToGrid w:val="0"/>
        <w:textAlignment w:val="center"/>
        <w:rPr>
          <w:snapToGrid w:val="0"/>
          <w:kern w:val="2"/>
        </w:rPr>
      </w:pPr>
    </w:p>
    <w:p w14:paraId="6C9E96D2" w14:textId="77777777" w:rsidR="00067AA4" w:rsidRPr="00423469" w:rsidRDefault="00067AA4" w:rsidP="00423469">
      <w:pPr>
        <w:snapToGrid w:val="0"/>
        <w:ind w:right="852" w:firstLineChars="1500" w:firstLine="3189"/>
        <w:textAlignment w:val="center"/>
      </w:pPr>
      <w:r w:rsidRPr="6C5AAA77">
        <w:rPr>
          <w:snapToGrid w:val="0"/>
          <w:kern w:val="2"/>
        </w:rPr>
        <w:t xml:space="preserve">連絡先　電話(　　　　)　　</w:t>
      </w:r>
      <w:r w:rsidRPr="6C5AAA77">
        <w:rPr>
          <w:snapToGrid w:val="0"/>
          <w:kern w:val="2"/>
        </w:rPr>
        <w:t>―</w:t>
      </w:r>
      <w:r w:rsidRPr="6C5AAA77">
        <w:rPr>
          <w:snapToGrid w:val="0"/>
          <w:kern w:val="2"/>
        </w:rPr>
        <w:t xml:space="preserve">　　　　　　　　　　　　</w:t>
      </w:r>
    </w:p>
    <w:p w14:paraId="6C9E96D3" w14:textId="77777777" w:rsidR="00067AA4" w:rsidRPr="00423469" w:rsidRDefault="00067AA4" w:rsidP="00423469">
      <w:pPr>
        <w:snapToGrid w:val="0"/>
        <w:textAlignment w:val="center"/>
        <w:rPr>
          <w:snapToGrid w:val="0"/>
          <w:kern w:val="2"/>
        </w:rPr>
      </w:pPr>
    </w:p>
    <w:p w14:paraId="6C9E96D4" w14:textId="77777777" w:rsidR="00067AA4" w:rsidRPr="00423469" w:rsidRDefault="00067AA4" w:rsidP="00DD4651">
      <w:pPr>
        <w:snapToGrid w:val="0"/>
        <w:spacing w:afterLines="20" w:after="74"/>
        <w:textAlignment w:val="center"/>
        <w:rPr>
          <w:snapToGrid w:val="0"/>
          <w:kern w:val="2"/>
        </w:rPr>
      </w:pPr>
      <w:r w:rsidRPr="00423469">
        <w:rPr>
          <w:rFonts w:hint="eastAsia"/>
          <w:snapToGrid w:val="0"/>
          <w:kern w:val="2"/>
        </w:rPr>
        <w:t xml:space="preserve">　広島県水道広域連合企業団情報公開条例の規定に基づき</w:t>
      </w:r>
      <w:r w:rsidR="00F3122C" w:rsidRPr="00423469">
        <w:rPr>
          <w:rFonts w:hint="eastAsia"/>
          <w:snapToGrid w:val="0"/>
          <w:kern w:val="2"/>
        </w:rPr>
        <w:t>、</w:t>
      </w:r>
      <w:r w:rsidRPr="00423469">
        <w:rPr>
          <w:rFonts w:hint="eastAsia"/>
          <w:snapToGrid w:val="0"/>
          <w:kern w:val="2"/>
        </w:rPr>
        <w:t>次のとおり行政文書の開示の請求をします。</w:t>
      </w:r>
    </w:p>
    <w:tbl>
      <w:tblPr>
        <w:tblW w:w="8505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5953"/>
      </w:tblGrid>
      <w:tr w:rsidR="00067AA4" w:rsidRPr="00423469" w14:paraId="6C9E96DB" w14:textId="77777777" w:rsidTr="00510773">
        <w:trPr>
          <w:trHeight w:val="3217"/>
        </w:trPr>
        <w:tc>
          <w:tcPr>
            <w:tcW w:w="2552" w:type="dxa"/>
            <w:tcBorders>
              <w:top w:val="single" w:sz="12" w:space="0" w:color="auto"/>
            </w:tcBorders>
            <w:vAlign w:val="center"/>
          </w:tcPr>
          <w:p w14:paraId="6C9E96D5" w14:textId="77777777" w:rsidR="00067AA4" w:rsidRPr="00423469" w:rsidRDefault="00067AA4" w:rsidP="00423469">
            <w:pPr>
              <w:snapToGrid w:val="0"/>
              <w:jc w:val="distribute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>請求する行政文書</w:t>
            </w:r>
          </w:p>
          <w:p w14:paraId="6C9E96D6" w14:textId="77777777" w:rsidR="00067AA4" w:rsidRPr="00423469" w:rsidRDefault="00067AA4" w:rsidP="00423469">
            <w:pPr>
              <w:snapToGrid w:val="0"/>
              <w:jc w:val="distribute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>の件名又は内容</w:t>
            </w:r>
          </w:p>
          <w:p w14:paraId="6C9E96D7" w14:textId="77777777" w:rsidR="00067AA4" w:rsidRPr="00423469" w:rsidRDefault="00067AA4" w:rsidP="00423469">
            <w:pPr>
              <w:snapToGrid w:val="0"/>
              <w:textAlignment w:val="center"/>
              <w:rPr>
                <w:snapToGrid w:val="0"/>
                <w:kern w:val="2"/>
              </w:rPr>
            </w:pPr>
            <w:r w:rsidRPr="00423469">
              <w:rPr>
                <w:noProof/>
                <w:kern w:val="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C9E9C0F" wp14:editId="6C9E9C10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142875</wp:posOffset>
                      </wp:positionV>
                      <wp:extent cx="1454150" cy="361950"/>
                      <wp:effectExtent l="0" t="0" r="12700" b="19050"/>
                      <wp:wrapNone/>
                      <wp:docPr id="3" name="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0" cy="361950"/>
                              </a:xfrm>
                              <a:prstGeom prst="bracketPair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a="http://schemas.openxmlformats.org/drawingml/2006/main">
                  <w:pict>
                    <v:shapetype id="_x0000_t185" coordsize="21600,21600" filled="f" o:spt="185" adj="3600" path="m@0,nfqx0@0l0@2qy@0,21600em@1,nfqx21600@0l21600@2qy@1,21600em@0,nsqx0@0l0@2qy@0,21600l@1,21600qx21600@2l21600@0qy@1,xe" w14:anchorId="7A44E39B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limo="10800,10800" textboxrect="@3,@3,@4,@5" gradientshapeok="t" o:connecttype="custom" o:connectlocs="@8,0;0,@9;@8,@7;@6,@9" o:extrusionok="f"/>
                      <v:handles>
                        <v:h position="#0,topLeft" switch="" xrange="0,10800"/>
                      </v:handles>
                    </v:shapetype>
                    <v:shape id="大かっこ 3" style="position:absolute;left:0;text-align:left;margin-left:-1.75pt;margin-top:11.25pt;width:114.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strokecolor="black [3213]" strokeweight=".5pt" type="#_x0000_t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">
                      <v:stroke joinstyle="miter"/>
                    </v:shape>
                  </w:pict>
                </mc:Fallback>
              </mc:AlternateContent>
            </w:r>
          </w:p>
          <w:p w14:paraId="6C9E96D8" w14:textId="77777777" w:rsidR="00067AA4" w:rsidRPr="00423469" w:rsidRDefault="00067AA4" w:rsidP="00423469">
            <w:pPr>
              <w:snapToGrid w:val="0"/>
              <w:jc w:val="center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>できるだけ具体的に記</w:t>
            </w:r>
          </w:p>
          <w:p w14:paraId="6C9E96D9" w14:textId="77777777" w:rsidR="00067AA4" w:rsidRPr="00423469" w:rsidRDefault="00067AA4" w:rsidP="00423469">
            <w:pPr>
              <w:snapToGrid w:val="0"/>
              <w:jc w:val="center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>載してください。</w:t>
            </w:r>
          </w:p>
        </w:tc>
        <w:tc>
          <w:tcPr>
            <w:tcW w:w="5953" w:type="dxa"/>
            <w:tcBorders>
              <w:top w:val="single" w:sz="12" w:space="0" w:color="auto"/>
            </w:tcBorders>
          </w:tcPr>
          <w:p w14:paraId="6C9E96DA" w14:textId="77777777" w:rsidR="00067AA4" w:rsidRPr="00423469" w:rsidRDefault="00067AA4" w:rsidP="00423469">
            <w:pPr>
              <w:snapToGrid w:val="0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 xml:space="preserve">　</w:t>
            </w:r>
          </w:p>
        </w:tc>
      </w:tr>
      <w:tr w:rsidR="00067AA4" w:rsidRPr="00423469" w14:paraId="6C9E96DF" w14:textId="77777777" w:rsidTr="00510773">
        <w:trPr>
          <w:trHeight w:val="840"/>
        </w:trPr>
        <w:tc>
          <w:tcPr>
            <w:tcW w:w="2552" w:type="dxa"/>
            <w:vAlign w:val="center"/>
          </w:tcPr>
          <w:p w14:paraId="6C9E96DC" w14:textId="77777777" w:rsidR="00067AA4" w:rsidRPr="00423469" w:rsidRDefault="00067AA4" w:rsidP="00423469">
            <w:pPr>
              <w:snapToGrid w:val="0"/>
              <w:jc w:val="distribute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>開示の方法の区分</w:t>
            </w:r>
          </w:p>
        </w:tc>
        <w:tc>
          <w:tcPr>
            <w:tcW w:w="5953" w:type="dxa"/>
            <w:vAlign w:val="center"/>
          </w:tcPr>
          <w:p w14:paraId="6C9E96DD" w14:textId="77777777" w:rsidR="00067AA4" w:rsidRPr="00423469" w:rsidRDefault="00067AA4" w:rsidP="00423469">
            <w:pPr>
              <w:snapToGrid w:val="0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>□　閲覧</w:t>
            </w:r>
          </w:p>
          <w:p w14:paraId="6C9E96DE" w14:textId="77777777" w:rsidR="00067AA4" w:rsidRPr="00423469" w:rsidRDefault="00067AA4" w:rsidP="00423469">
            <w:pPr>
              <w:snapToGrid w:val="0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>□　写しの交付</w:t>
            </w:r>
            <w:r w:rsidRPr="00423469">
              <w:rPr>
                <w:snapToGrid w:val="0"/>
                <w:kern w:val="2"/>
              </w:rPr>
              <w:t>(</w:t>
            </w:r>
            <w:r w:rsidRPr="00423469">
              <w:rPr>
                <w:rFonts w:hint="eastAsia"/>
                <w:snapToGrid w:val="0"/>
                <w:kern w:val="2"/>
              </w:rPr>
              <w:t>□　窓口　　□　郵送</w:t>
            </w:r>
            <w:r w:rsidRPr="00423469">
              <w:rPr>
                <w:snapToGrid w:val="0"/>
                <w:kern w:val="2"/>
              </w:rPr>
              <w:t>)</w:t>
            </w:r>
          </w:p>
        </w:tc>
      </w:tr>
      <w:tr w:rsidR="00067AA4" w:rsidRPr="00423469" w14:paraId="6C9E96E2" w14:textId="77777777" w:rsidTr="00510773">
        <w:trPr>
          <w:trHeight w:val="2100"/>
        </w:trPr>
        <w:tc>
          <w:tcPr>
            <w:tcW w:w="2552" w:type="dxa"/>
            <w:tcBorders>
              <w:bottom w:val="single" w:sz="12" w:space="0" w:color="auto"/>
            </w:tcBorders>
            <w:vAlign w:val="center"/>
          </w:tcPr>
          <w:p w14:paraId="6C9E96E0" w14:textId="77777777" w:rsidR="00067AA4" w:rsidRPr="00423469" w:rsidRDefault="00067AA4" w:rsidP="00423469">
            <w:pPr>
              <w:snapToGrid w:val="0"/>
              <w:jc w:val="distribute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>備考</w:t>
            </w:r>
          </w:p>
        </w:tc>
        <w:tc>
          <w:tcPr>
            <w:tcW w:w="5953" w:type="dxa"/>
            <w:tcBorders>
              <w:bottom w:val="single" w:sz="12" w:space="0" w:color="auto"/>
            </w:tcBorders>
          </w:tcPr>
          <w:p w14:paraId="6C9E96E1" w14:textId="77777777" w:rsidR="00067AA4" w:rsidRPr="00423469" w:rsidRDefault="00067AA4" w:rsidP="00423469">
            <w:pPr>
              <w:snapToGrid w:val="0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 xml:space="preserve">　</w:t>
            </w:r>
          </w:p>
        </w:tc>
      </w:tr>
    </w:tbl>
    <w:p w14:paraId="6C9E96E3" w14:textId="77777777" w:rsidR="00067AA4" w:rsidRPr="00423469" w:rsidRDefault="00067AA4" w:rsidP="00DD4651">
      <w:pPr>
        <w:snapToGrid w:val="0"/>
        <w:spacing w:beforeLines="20" w:before="74" w:afterLines="20" w:after="74"/>
        <w:textAlignment w:val="center"/>
        <w:rPr>
          <w:snapToGrid w:val="0"/>
          <w:kern w:val="2"/>
        </w:rPr>
      </w:pPr>
      <w:r w:rsidRPr="00423469">
        <w:rPr>
          <w:rFonts w:hint="eastAsia"/>
          <w:snapToGrid w:val="0"/>
          <w:kern w:val="2"/>
        </w:rPr>
        <w:t>注　開示の方法については</w:t>
      </w:r>
      <w:r w:rsidR="00F3122C" w:rsidRPr="00423469">
        <w:rPr>
          <w:rFonts w:hint="eastAsia"/>
          <w:snapToGrid w:val="0"/>
          <w:kern w:val="2"/>
        </w:rPr>
        <w:t>、</w:t>
      </w:r>
      <w:r w:rsidRPr="00423469">
        <w:rPr>
          <w:rFonts w:hint="eastAsia"/>
          <w:snapToGrid w:val="0"/>
          <w:kern w:val="2"/>
        </w:rPr>
        <w:t>御希望に添えない場合がありますので御了承ください。</w:t>
      </w:r>
    </w:p>
    <w:p w14:paraId="6C9E96E4" w14:textId="77777777" w:rsidR="00067AA4" w:rsidRPr="00423469" w:rsidRDefault="00067AA4" w:rsidP="00423469">
      <w:pPr>
        <w:snapToGrid w:val="0"/>
        <w:textAlignment w:val="center"/>
        <w:rPr>
          <w:snapToGrid w:val="0"/>
          <w:kern w:val="2"/>
        </w:rPr>
      </w:pPr>
      <w:r w:rsidRPr="00423469">
        <w:rPr>
          <w:rFonts w:hint="eastAsia"/>
          <w:snapToGrid w:val="0"/>
          <w:kern w:val="2"/>
        </w:rPr>
        <w:t>＜職員記載欄＞　この欄には</w:t>
      </w:r>
      <w:r w:rsidR="00F3122C" w:rsidRPr="00423469">
        <w:rPr>
          <w:rFonts w:hint="eastAsia"/>
          <w:snapToGrid w:val="0"/>
          <w:kern w:val="2"/>
        </w:rPr>
        <w:t>、</w:t>
      </w:r>
      <w:r w:rsidRPr="00423469">
        <w:rPr>
          <w:rFonts w:hint="eastAsia"/>
          <w:snapToGrid w:val="0"/>
          <w:kern w:val="2"/>
        </w:rPr>
        <w:t>記載しないでください。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4"/>
        <w:gridCol w:w="7141"/>
      </w:tblGrid>
      <w:tr w:rsidR="00067AA4" w:rsidRPr="00423469" w14:paraId="6C9E96E7" w14:textId="77777777" w:rsidTr="00510773">
        <w:trPr>
          <w:trHeight w:val="1040"/>
        </w:trPr>
        <w:tc>
          <w:tcPr>
            <w:tcW w:w="1364" w:type="dxa"/>
            <w:vAlign w:val="center"/>
          </w:tcPr>
          <w:p w14:paraId="6C9E96E5" w14:textId="77777777" w:rsidR="00067AA4" w:rsidRPr="00423469" w:rsidRDefault="00067AA4" w:rsidP="00423469">
            <w:pPr>
              <w:snapToGrid w:val="0"/>
              <w:jc w:val="distribute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>担当部署</w:t>
            </w:r>
          </w:p>
        </w:tc>
        <w:tc>
          <w:tcPr>
            <w:tcW w:w="7141" w:type="dxa"/>
          </w:tcPr>
          <w:p w14:paraId="6C9E96E6" w14:textId="77777777" w:rsidR="00067AA4" w:rsidRPr="00423469" w:rsidRDefault="00067AA4" w:rsidP="00423469">
            <w:pPr>
              <w:snapToGrid w:val="0"/>
              <w:textAlignment w:val="center"/>
              <w:rPr>
                <w:snapToGrid w:val="0"/>
                <w:kern w:val="2"/>
              </w:rPr>
            </w:pPr>
            <w:r w:rsidRPr="00423469">
              <w:rPr>
                <w:rFonts w:hint="eastAsia"/>
                <w:snapToGrid w:val="0"/>
                <w:kern w:val="2"/>
              </w:rPr>
              <w:t xml:space="preserve">　</w:t>
            </w:r>
          </w:p>
        </w:tc>
      </w:tr>
    </w:tbl>
    <w:p w14:paraId="6C9E96E8" w14:textId="77777777" w:rsidR="00CE3F6A" w:rsidRPr="00423469" w:rsidRDefault="00067AA4" w:rsidP="00DD4651">
      <w:pPr>
        <w:snapToGrid w:val="0"/>
        <w:spacing w:beforeLines="20" w:before="74"/>
        <w:textAlignment w:val="center"/>
        <w:rPr>
          <w:snapToGrid w:val="0"/>
          <w:kern w:val="2"/>
        </w:rPr>
      </w:pPr>
      <w:r w:rsidRPr="00423469">
        <w:rPr>
          <w:rFonts w:hint="eastAsia"/>
          <w:snapToGrid w:val="0"/>
          <w:kern w:val="2"/>
        </w:rPr>
        <w:t>注　用紙の大きさは</w:t>
      </w:r>
      <w:r w:rsidR="00F3122C" w:rsidRPr="00423469">
        <w:rPr>
          <w:rFonts w:hint="eastAsia"/>
          <w:snapToGrid w:val="0"/>
          <w:kern w:val="2"/>
        </w:rPr>
        <w:t>、</w:t>
      </w:r>
      <w:r w:rsidRPr="00423469">
        <w:rPr>
          <w:rFonts w:hint="eastAsia"/>
          <w:snapToGrid w:val="0"/>
          <w:kern w:val="2"/>
        </w:rPr>
        <w:t>日本産業規格</w:t>
      </w:r>
      <w:r w:rsidR="00F3122C" w:rsidRPr="00423469">
        <w:rPr>
          <w:snapToGrid w:val="0"/>
          <w:kern w:val="2"/>
        </w:rPr>
        <w:t>Ａ</w:t>
      </w:r>
      <w:r w:rsidRPr="00423469">
        <w:rPr>
          <w:rFonts w:hint="eastAsia"/>
          <w:snapToGrid w:val="0"/>
          <w:kern w:val="2"/>
        </w:rPr>
        <w:t>列</w:t>
      </w:r>
      <w:r w:rsidR="00F3122C" w:rsidRPr="00423469">
        <w:rPr>
          <w:snapToGrid w:val="0"/>
          <w:kern w:val="2"/>
        </w:rPr>
        <w:t>４</w:t>
      </w:r>
      <w:r w:rsidRPr="00423469">
        <w:rPr>
          <w:rFonts w:hint="eastAsia"/>
          <w:snapToGrid w:val="0"/>
          <w:kern w:val="2"/>
        </w:rPr>
        <w:t>とする。</w:t>
      </w:r>
    </w:p>
    <w:p w14:paraId="6C9E9C0E" w14:textId="3FDAA0B5" w:rsidR="00E67D0E" w:rsidRPr="00C252B5" w:rsidRDefault="00E67D0E" w:rsidP="009867CF">
      <w:pPr>
        <w:widowControl/>
        <w:jc w:val="left"/>
        <w:rPr>
          <w:rFonts w:asciiTheme="minorEastAsia" w:eastAsiaTheme="minorEastAsia" w:hAnsiTheme="minorEastAsia"/>
          <w:color w:val="000000" w:themeColor="text1"/>
        </w:rPr>
      </w:pPr>
    </w:p>
    <w:sectPr w:rsidR="00E67D0E" w:rsidRPr="00C252B5" w:rsidSect="002C3A9B">
      <w:pgSz w:w="11907" w:h="16840" w:code="9"/>
      <w:pgMar w:top="1701" w:right="1701" w:bottom="1701" w:left="1701" w:header="0" w:footer="0" w:gutter="0"/>
      <w:cols w:space="425"/>
      <w:docGrid w:type="linesAndChars" w:linePitch="373" w:charSpace="5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1DC80C" w14:textId="77777777" w:rsidR="002C3A9B" w:rsidRDefault="002C3A9B">
      <w:r>
        <w:separator/>
      </w:r>
    </w:p>
  </w:endnote>
  <w:endnote w:type="continuationSeparator" w:id="0">
    <w:p w14:paraId="2B522E8C" w14:textId="77777777" w:rsidR="002C3A9B" w:rsidRDefault="002C3A9B">
      <w:r>
        <w:continuationSeparator/>
      </w:r>
    </w:p>
  </w:endnote>
  <w:endnote w:type="continuationNotice" w:id="1">
    <w:p w14:paraId="79F06E87" w14:textId="77777777" w:rsidR="002C3A9B" w:rsidRDefault="002C3A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1706D6" w14:textId="77777777" w:rsidR="002C3A9B" w:rsidRDefault="002C3A9B">
      <w:r>
        <w:separator/>
      </w:r>
    </w:p>
  </w:footnote>
  <w:footnote w:type="continuationSeparator" w:id="0">
    <w:p w14:paraId="065A4306" w14:textId="77777777" w:rsidR="002C3A9B" w:rsidRDefault="002C3A9B">
      <w:r>
        <w:continuationSeparator/>
      </w:r>
    </w:p>
  </w:footnote>
  <w:footnote w:type="continuationNotice" w:id="1">
    <w:p w14:paraId="1369B474" w14:textId="77777777" w:rsidR="002C3A9B" w:rsidRDefault="002C3A9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3"/>
  <w:drawingGridVerticalSpacing w:val="373"/>
  <w:characterSpacingControl w:val="doNotCompress"/>
  <w:noLineBreaksAfter w:lang="ja-JP" w:val="$[\{£¥‘“〈《『【〔＄［｛￡￥"/>
  <w:noLineBreaksBefore w:lang="ja-JP" w:val="!%,.:;?]}¢°’”‰′″℃、。々〉》』】〕゛゜ゝゞ・ヽヾ！％，．：；？］｝｡､･ﾞﾟ￠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598"/>
    <w:rsid w:val="00002909"/>
    <w:rsid w:val="00012067"/>
    <w:rsid w:val="00020427"/>
    <w:rsid w:val="00032AEF"/>
    <w:rsid w:val="000361E3"/>
    <w:rsid w:val="00040EA0"/>
    <w:rsid w:val="00047E30"/>
    <w:rsid w:val="00067AA4"/>
    <w:rsid w:val="0007135B"/>
    <w:rsid w:val="000771AF"/>
    <w:rsid w:val="000833B5"/>
    <w:rsid w:val="000877F0"/>
    <w:rsid w:val="000A1DD4"/>
    <w:rsid w:val="000B1E2D"/>
    <w:rsid w:val="000B5335"/>
    <w:rsid w:val="000E02A6"/>
    <w:rsid w:val="00126F2B"/>
    <w:rsid w:val="00160527"/>
    <w:rsid w:val="0016322C"/>
    <w:rsid w:val="0017158E"/>
    <w:rsid w:val="00173E23"/>
    <w:rsid w:val="00181BF9"/>
    <w:rsid w:val="00182F81"/>
    <w:rsid w:val="0018685C"/>
    <w:rsid w:val="00186D19"/>
    <w:rsid w:val="00197B88"/>
    <w:rsid w:val="001B2126"/>
    <w:rsid w:val="001D1EE8"/>
    <w:rsid w:val="00233E3F"/>
    <w:rsid w:val="002413C4"/>
    <w:rsid w:val="00257A68"/>
    <w:rsid w:val="00283A66"/>
    <w:rsid w:val="00297343"/>
    <w:rsid w:val="002B3C65"/>
    <w:rsid w:val="002C0824"/>
    <w:rsid w:val="002C2675"/>
    <w:rsid w:val="002C3A9B"/>
    <w:rsid w:val="002C5290"/>
    <w:rsid w:val="002D35E1"/>
    <w:rsid w:val="002E0F6F"/>
    <w:rsid w:val="002E29FA"/>
    <w:rsid w:val="002E30D7"/>
    <w:rsid w:val="002E5497"/>
    <w:rsid w:val="002F2844"/>
    <w:rsid w:val="002F296E"/>
    <w:rsid w:val="002F34C4"/>
    <w:rsid w:val="002F4A1F"/>
    <w:rsid w:val="00317F71"/>
    <w:rsid w:val="00326ED3"/>
    <w:rsid w:val="0035354F"/>
    <w:rsid w:val="003536C0"/>
    <w:rsid w:val="003823B0"/>
    <w:rsid w:val="003912B4"/>
    <w:rsid w:val="003C786B"/>
    <w:rsid w:val="003D1464"/>
    <w:rsid w:val="003D7320"/>
    <w:rsid w:val="003E3ADF"/>
    <w:rsid w:val="003E6568"/>
    <w:rsid w:val="004134B2"/>
    <w:rsid w:val="00415733"/>
    <w:rsid w:val="00423469"/>
    <w:rsid w:val="00445B37"/>
    <w:rsid w:val="00476A37"/>
    <w:rsid w:val="004826AE"/>
    <w:rsid w:val="0049436B"/>
    <w:rsid w:val="004D08DA"/>
    <w:rsid w:val="004D4EAC"/>
    <w:rsid w:val="004E4656"/>
    <w:rsid w:val="00503125"/>
    <w:rsid w:val="005041B6"/>
    <w:rsid w:val="00510773"/>
    <w:rsid w:val="00511F45"/>
    <w:rsid w:val="00561DBD"/>
    <w:rsid w:val="00577AF6"/>
    <w:rsid w:val="0059113B"/>
    <w:rsid w:val="005A1C4C"/>
    <w:rsid w:val="005A27A2"/>
    <w:rsid w:val="005B1B6F"/>
    <w:rsid w:val="005B2773"/>
    <w:rsid w:val="005B48C2"/>
    <w:rsid w:val="005C11D2"/>
    <w:rsid w:val="005D1C97"/>
    <w:rsid w:val="005D7C5C"/>
    <w:rsid w:val="005E29F3"/>
    <w:rsid w:val="005E5998"/>
    <w:rsid w:val="006030C1"/>
    <w:rsid w:val="00616362"/>
    <w:rsid w:val="006165D6"/>
    <w:rsid w:val="00632794"/>
    <w:rsid w:val="0063557C"/>
    <w:rsid w:val="00637B15"/>
    <w:rsid w:val="00637C36"/>
    <w:rsid w:val="006406E5"/>
    <w:rsid w:val="00657481"/>
    <w:rsid w:val="00663708"/>
    <w:rsid w:val="0067026D"/>
    <w:rsid w:val="006A57A9"/>
    <w:rsid w:val="006D6F08"/>
    <w:rsid w:val="006E4187"/>
    <w:rsid w:val="006F38EC"/>
    <w:rsid w:val="0070286C"/>
    <w:rsid w:val="007043EC"/>
    <w:rsid w:val="007047F1"/>
    <w:rsid w:val="00714A17"/>
    <w:rsid w:val="0074173B"/>
    <w:rsid w:val="00770CBD"/>
    <w:rsid w:val="007A6C3F"/>
    <w:rsid w:val="007C14F7"/>
    <w:rsid w:val="007C1E46"/>
    <w:rsid w:val="007D3E01"/>
    <w:rsid w:val="00804269"/>
    <w:rsid w:val="00813E48"/>
    <w:rsid w:val="00826BDF"/>
    <w:rsid w:val="00840CBB"/>
    <w:rsid w:val="00852E6C"/>
    <w:rsid w:val="0085390B"/>
    <w:rsid w:val="0085640B"/>
    <w:rsid w:val="00861D5B"/>
    <w:rsid w:val="0087757E"/>
    <w:rsid w:val="0088377C"/>
    <w:rsid w:val="008920CC"/>
    <w:rsid w:val="008A161D"/>
    <w:rsid w:val="008F2804"/>
    <w:rsid w:val="008F3EA8"/>
    <w:rsid w:val="008F51C2"/>
    <w:rsid w:val="00902AFA"/>
    <w:rsid w:val="00914C80"/>
    <w:rsid w:val="00926317"/>
    <w:rsid w:val="00952C1E"/>
    <w:rsid w:val="009537B3"/>
    <w:rsid w:val="00965FFE"/>
    <w:rsid w:val="00970B7E"/>
    <w:rsid w:val="00974A4D"/>
    <w:rsid w:val="00974DC9"/>
    <w:rsid w:val="00980FE9"/>
    <w:rsid w:val="009867CF"/>
    <w:rsid w:val="009E00AC"/>
    <w:rsid w:val="009E10CB"/>
    <w:rsid w:val="00A25197"/>
    <w:rsid w:val="00A554FD"/>
    <w:rsid w:val="00A5687A"/>
    <w:rsid w:val="00A668B1"/>
    <w:rsid w:val="00A6751E"/>
    <w:rsid w:val="00A762CD"/>
    <w:rsid w:val="00A84248"/>
    <w:rsid w:val="00A85D76"/>
    <w:rsid w:val="00A9411C"/>
    <w:rsid w:val="00AB14CA"/>
    <w:rsid w:val="00AC2B0D"/>
    <w:rsid w:val="00AE0B0A"/>
    <w:rsid w:val="00AE1A28"/>
    <w:rsid w:val="00AE6154"/>
    <w:rsid w:val="00AF374A"/>
    <w:rsid w:val="00AF6112"/>
    <w:rsid w:val="00B113E4"/>
    <w:rsid w:val="00B37945"/>
    <w:rsid w:val="00B82538"/>
    <w:rsid w:val="00B93BBC"/>
    <w:rsid w:val="00B9732A"/>
    <w:rsid w:val="00BD1079"/>
    <w:rsid w:val="00BE1171"/>
    <w:rsid w:val="00BF7ED2"/>
    <w:rsid w:val="00C17CF0"/>
    <w:rsid w:val="00C21BAB"/>
    <w:rsid w:val="00C252B5"/>
    <w:rsid w:val="00C35847"/>
    <w:rsid w:val="00C364D1"/>
    <w:rsid w:val="00C72389"/>
    <w:rsid w:val="00C767A0"/>
    <w:rsid w:val="00C9112A"/>
    <w:rsid w:val="00C95128"/>
    <w:rsid w:val="00CA421D"/>
    <w:rsid w:val="00CA76C2"/>
    <w:rsid w:val="00CC2F67"/>
    <w:rsid w:val="00CE3C07"/>
    <w:rsid w:val="00CE3F6A"/>
    <w:rsid w:val="00CF162F"/>
    <w:rsid w:val="00D075D5"/>
    <w:rsid w:val="00D24DD6"/>
    <w:rsid w:val="00D34AEE"/>
    <w:rsid w:val="00D35731"/>
    <w:rsid w:val="00D35E55"/>
    <w:rsid w:val="00D42851"/>
    <w:rsid w:val="00D62C2A"/>
    <w:rsid w:val="00D71AA4"/>
    <w:rsid w:val="00D860A5"/>
    <w:rsid w:val="00D95FA6"/>
    <w:rsid w:val="00DA1F74"/>
    <w:rsid w:val="00DA5820"/>
    <w:rsid w:val="00DA7D79"/>
    <w:rsid w:val="00DB2919"/>
    <w:rsid w:val="00DB4576"/>
    <w:rsid w:val="00DD4651"/>
    <w:rsid w:val="00DD66AD"/>
    <w:rsid w:val="00DE2844"/>
    <w:rsid w:val="00DE527F"/>
    <w:rsid w:val="00DF76F5"/>
    <w:rsid w:val="00E20526"/>
    <w:rsid w:val="00E3526C"/>
    <w:rsid w:val="00E35D25"/>
    <w:rsid w:val="00E67D0E"/>
    <w:rsid w:val="00E84598"/>
    <w:rsid w:val="00E92128"/>
    <w:rsid w:val="00EB3A38"/>
    <w:rsid w:val="00EC7D9C"/>
    <w:rsid w:val="00F17592"/>
    <w:rsid w:val="00F27AC8"/>
    <w:rsid w:val="00F3122C"/>
    <w:rsid w:val="00F6408D"/>
    <w:rsid w:val="00F71F50"/>
    <w:rsid w:val="00F75F58"/>
    <w:rsid w:val="00F82057"/>
    <w:rsid w:val="00F922B2"/>
    <w:rsid w:val="00FA5A14"/>
    <w:rsid w:val="00FB373E"/>
    <w:rsid w:val="00FB7C19"/>
    <w:rsid w:val="00FD1091"/>
    <w:rsid w:val="00FE185F"/>
    <w:rsid w:val="00FE2C99"/>
    <w:rsid w:val="6C5AA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9E969F"/>
  <w15:chartTrackingRefBased/>
  <w15:docId w15:val="{E65F9939-C936-4F21-B88D-76A6B4129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6A37"/>
    <w:pPr>
      <w:widowControl w:val="0"/>
      <w:jc w:val="both"/>
    </w:pPr>
    <w:rPr>
      <w:rFonts w:ascii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6C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A6C3F"/>
    <w:rPr>
      <w:rFonts w:ascii="ＭＳ 明朝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7A6C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A6C3F"/>
    <w:rPr>
      <w:rFonts w:ascii="ＭＳ 明朝"/>
      <w:sz w:val="21"/>
      <w:szCs w:val="21"/>
    </w:rPr>
  </w:style>
  <w:style w:type="table" w:styleId="a7">
    <w:name w:val="Table Grid"/>
    <w:basedOn w:val="a1"/>
    <w:uiPriority w:val="39"/>
    <w:rsid w:val="00F820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53035\&#12487;&#12473;&#12463;&#12488;&#12483;&#12503;\new_doc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528AF9-1E12-4AF0-B965-5551E960EA65}"/>
</file>

<file path=customXml/itemProps2.xml><?xml version="1.0" encoding="utf-8"?>
<ds:datastoreItem xmlns:ds="http://schemas.openxmlformats.org/officeDocument/2006/customXml" ds:itemID="{6ECC546E-C017-4055-B8B1-681130B63B9B}">
  <ds:schemaRefs>
    <ds:schemaRef ds:uri="http://schemas.microsoft.com/office/2006/metadata/properties"/>
    <ds:schemaRef ds:uri="http://schemas.microsoft.com/office/infopath/2007/PartnerControls"/>
    <ds:schemaRef ds:uri="df76124f-2728-4d8a-86fb-3adf4e0c7c43"/>
    <ds:schemaRef ds:uri="63ac88e6-d03d-4165-b8a1-2d0d49467175"/>
  </ds:schemaRefs>
</ds:datastoreItem>
</file>

<file path=customXml/itemProps3.xml><?xml version="1.0" encoding="utf-8"?>
<ds:datastoreItem xmlns:ds="http://schemas.openxmlformats.org/officeDocument/2006/customXml" ds:itemID="{6DD4B5D4-1257-465C-BAD2-9C4EDEFF72E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new_doc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>広島県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条例（新規制定）</dc:title>
  <dc:subject/>
  <dc:creator>広島県</dc:creator>
  <cp:keywords/>
  <cp:lastModifiedBy>阿部 悠介</cp:lastModifiedBy>
  <cp:revision>61</cp:revision>
  <cp:lastPrinted>2022-03-23T07:48:00Z</cp:lastPrinted>
  <dcterms:created xsi:type="dcterms:W3CDTF">2022-07-27T04:05:00Z</dcterms:created>
  <dcterms:modified xsi:type="dcterms:W3CDTF">2024-04-18T07:34:00Z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