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6A5EE3" w14:textId="77777777" w:rsidR="005B3432" w:rsidRPr="00B91AFC" w:rsidRDefault="005B3432" w:rsidP="005B3432">
      <w:pPr>
        <w:autoSpaceDE w:val="0"/>
        <w:autoSpaceDN w:val="0"/>
        <w:snapToGrid w:val="0"/>
        <w:spacing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別記様式第24号（第10条関係）</w:t>
      </w:r>
    </w:p>
    <w:p w14:paraId="586A5EE4"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自己情報利用停止請求書</w:t>
      </w:r>
    </w:p>
    <w:p w14:paraId="586A5EE5" w14:textId="77777777" w:rsidR="005B3432" w:rsidRPr="00B91AFC" w:rsidRDefault="005B3432" w:rsidP="005B3432">
      <w:pPr>
        <w:snapToGrid w:val="0"/>
        <w:spacing w:line="315" w:lineRule="exact"/>
        <w:jc w:val="righ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年　　月　　日　　</w:t>
      </w:r>
    </w:p>
    <w:p w14:paraId="586A5EE6"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様</w:t>
      </w:r>
    </w:p>
    <w:p w14:paraId="586A5EE7"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 xml:space="preserve">郵便番号　　　―　　　　</w:t>
      </w:r>
      <w:r w:rsidRPr="00B91AFC">
        <w:rPr>
          <w:rFonts w:asciiTheme="minorEastAsia" w:eastAsiaTheme="minorEastAsia" w:hAnsiTheme="minorEastAsia"/>
          <w:snapToGrid w:val="0"/>
        </w:rPr>
        <w:t>）</w:t>
      </w:r>
    </w:p>
    <w:p w14:paraId="586A5EE8"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 xml:space="preserve">　　住</w:t>
      </w:r>
      <w:r w:rsidRPr="00B91AFC">
        <w:rPr>
          <w:rFonts w:asciiTheme="minorEastAsia" w:eastAsiaTheme="minorEastAsia" w:hAnsiTheme="minorEastAsia" w:hint="eastAsia"/>
          <w:snapToGrid w:val="0"/>
        </w:rPr>
        <w:t>所</w:t>
      </w:r>
    </w:p>
    <w:p w14:paraId="586A5EE9"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ふりがな</w:t>
      </w:r>
    </w:p>
    <w:p w14:paraId="586A5EEA"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 xml:space="preserve">　　氏</w:t>
      </w:r>
      <w:r w:rsidRPr="00B91AFC">
        <w:rPr>
          <w:rFonts w:asciiTheme="minorEastAsia" w:eastAsiaTheme="minorEastAsia" w:hAnsiTheme="minorEastAsia" w:hint="eastAsia"/>
          <w:snapToGrid w:val="0"/>
        </w:rPr>
        <w:t>名</w:t>
      </w:r>
    </w:p>
    <w:p w14:paraId="586A5EEB"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電話</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p>
    <w:p w14:paraId="586A5EEC"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EED" w14:textId="77777777" w:rsidR="005B3432" w:rsidRPr="00B91AFC" w:rsidRDefault="005B3432" w:rsidP="005B3432">
      <w:pPr>
        <w:autoSpaceDE w:val="0"/>
        <w:autoSpaceDN w:val="0"/>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個人情報の保護に関する法律（平成15年法律第57号）第99条第１項の規定により</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次のとおり保有個人情報の利用停止を請求します。</w:t>
      </w:r>
    </w:p>
    <w:tbl>
      <w:tblPr>
        <w:tblW w:w="850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625"/>
        <w:gridCol w:w="5880"/>
      </w:tblGrid>
      <w:tr w:rsidR="005B3432" w:rsidRPr="00B91AFC" w14:paraId="586A5EF1" w14:textId="77777777" w:rsidTr="0056768E">
        <w:trPr>
          <w:trHeight w:val="480"/>
        </w:trPr>
        <w:tc>
          <w:tcPr>
            <w:tcW w:w="2625" w:type="dxa"/>
            <w:vAlign w:val="center"/>
          </w:tcPr>
          <w:p w14:paraId="586A5EEE"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請求者の区分</w:t>
            </w:r>
          </w:p>
        </w:tc>
        <w:tc>
          <w:tcPr>
            <w:tcW w:w="5880" w:type="dxa"/>
            <w:vAlign w:val="center"/>
          </w:tcPr>
          <w:p w14:paraId="586A5EEF"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w:t>
            </w:r>
            <w:r w:rsidRPr="00B91AFC">
              <w:rPr>
                <w:rFonts w:asciiTheme="minorEastAsia" w:eastAsiaTheme="minorEastAsia" w:hAnsiTheme="minorEastAsia" w:hint="eastAsia"/>
                <w:snapToGrid w:val="0"/>
                <w:spacing w:val="315"/>
              </w:rPr>
              <w:t>本</w:t>
            </w:r>
            <w:r w:rsidRPr="00B91AFC">
              <w:rPr>
                <w:rFonts w:asciiTheme="minorEastAsia" w:eastAsiaTheme="minorEastAsia" w:hAnsiTheme="minorEastAsia" w:hint="eastAsia"/>
                <w:snapToGrid w:val="0"/>
              </w:rPr>
              <w:t>人　　　　　□　本人の法定代理人</w:t>
            </w:r>
          </w:p>
          <w:p w14:paraId="586A5EF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本人の委任による代理人（任意代理人）</w:t>
            </w:r>
          </w:p>
        </w:tc>
      </w:tr>
      <w:tr w:rsidR="005B3432" w:rsidRPr="00B91AFC" w14:paraId="586A5EF4" w14:textId="77777777" w:rsidTr="0056768E">
        <w:trPr>
          <w:trHeight w:val="480"/>
        </w:trPr>
        <w:tc>
          <w:tcPr>
            <w:tcW w:w="2625" w:type="dxa"/>
            <w:vAlign w:val="center"/>
          </w:tcPr>
          <w:p w14:paraId="586A5EF2"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16"/>
              </w:rPr>
              <w:t>利用停止請求に係る保有個人</w:t>
            </w:r>
            <w:r w:rsidRPr="00B91AFC">
              <w:rPr>
                <w:rFonts w:asciiTheme="minorEastAsia" w:eastAsiaTheme="minorEastAsia" w:hAnsiTheme="minorEastAsia" w:hint="eastAsia"/>
                <w:snapToGrid w:val="0"/>
              </w:rPr>
              <w:t>情</w:t>
            </w:r>
            <w:r w:rsidRPr="00B91AFC">
              <w:rPr>
                <w:rFonts w:asciiTheme="minorEastAsia" w:eastAsiaTheme="minorEastAsia" w:hAnsiTheme="minorEastAsia" w:hint="eastAsia"/>
                <w:snapToGrid w:val="0"/>
                <w:spacing w:val="17"/>
              </w:rPr>
              <w:t>報の開示を受けた</w:t>
            </w:r>
            <w:r w:rsidRPr="00B91AFC">
              <w:rPr>
                <w:rFonts w:asciiTheme="minorEastAsia" w:eastAsiaTheme="minorEastAsia" w:hAnsiTheme="minorEastAsia" w:hint="eastAsia"/>
                <w:snapToGrid w:val="0"/>
              </w:rPr>
              <w:t>日</w:t>
            </w:r>
          </w:p>
        </w:tc>
        <w:tc>
          <w:tcPr>
            <w:tcW w:w="5880" w:type="dxa"/>
            <w:vAlign w:val="center"/>
          </w:tcPr>
          <w:p w14:paraId="586A5EF3"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年　　　月　　　日</w:t>
            </w:r>
          </w:p>
        </w:tc>
      </w:tr>
      <w:tr w:rsidR="005B3432" w:rsidRPr="00B91AFC" w14:paraId="586A5EFA" w14:textId="77777777" w:rsidTr="0056768E">
        <w:trPr>
          <w:trHeight w:val="1042"/>
        </w:trPr>
        <w:tc>
          <w:tcPr>
            <w:tcW w:w="2625" w:type="dxa"/>
            <w:vAlign w:val="center"/>
          </w:tcPr>
          <w:p w14:paraId="586A5EF5"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spacing w:val="16"/>
              </w:rPr>
            </w:pPr>
            <w:r w:rsidRPr="00B91AFC">
              <w:rPr>
                <w:rFonts w:asciiTheme="minorEastAsia" w:eastAsiaTheme="minorEastAsia" w:hAnsiTheme="minorEastAsia" w:hint="eastAsia"/>
                <w:snapToGrid w:val="0"/>
                <w:spacing w:val="16"/>
              </w:rPr>
              <w:t>開示決定に基づき開示を受けた保有個人情報</w:t>
            </w:r>
          </w:p>
        </w:tc>
        <w:tc>
          <w:tcPr>
            <w:tcW w:w="5880" w:type="dxa"/>
            <w:vAlign w:val="center"/>
          </w:tcPr>
          <w:p w14:paraId="586A5EF6" w14:textId="77777777" w:rsidR="005B3432" w:rsidRPr="00B91AFC" w:rsidRDefault="005B3432" w:rsidP="0056768E">
            <w:pPr>
              <w:ind w:leftChars="-10" w:left="-3" w:rightChars="-77" w:right="-162" w:hangingChars="10" w:hanging="18"/>
              <w:rPr>
                <w:rFonts w:asciiTheme="minorEastAsia" w:eastAsiaTheme="minorEastAsia" w:hAnsiTheme="minorEastAsia"/>
                <w:snapToGrid w:val="0"/>
              </w:rPr>
            </w:pPr>
            <w:r w:rsidRPr="00B91AFC">
              <w:rPr>
                <w:rFonts w:asciiTheme="minorEastAsia" w:eastAsiaTheme="minorEastAsia" w:hAnsiTheme="minorEastAsia" w:hint="eastAsia"/>
                <w:snapToGrid w:val="0"/>
                <w:sz w:val="18"/>
                <w:szCs w:val="18"/>
              </w:rPr>
              <w:t>開示決定通知書の文書番号：</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hint="eastAsia"/>
                <w:snapToGrid w:val="0"/>
                <w:sz w:val="18"/>
                <w:szCs w:val="18"/>
              </w:rPr>
              <w:t>日付：　　　　年　　月　　日</w:t>
            </w:r>
          </w:p>
          <w:p w14:paraId="586A5EF7" w14:textId="77777777" w:rsidR="005B3432" w:rsidRPr="00B91AFC" w:rsidRDefault="005B3432" w:rsidP="0056768E">
            <w:pPr>
              <w:ind w:leftChars="-10" w:left="-3" w:rightChars="-77" w:right="-162" w:hangingChars="10" w:hanging="18"/>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sz w:val="18"/>
                <w:szCs w:val="18"/>
              </w:rPr>
              <w:t>開示決定に基づき開示を受けた保有個人情報の名称等</w:t>
            </w:r>
          </w:p>
          <w:p w14:paraId="586A5EF8" w14:textId="77777777" w:rsidR="005B3432" w:rsidRPr="00B91AFC" w:rsidRDefault="005B3432" w:rsidP="0056768E">
            <w:pPr>
              <w:ind w:leftChars="-10" w:left="-3" w:rightChars="-77" w:right="-162" w:hangingChars="10" w:hanging="18"/>
              <w:rPr>
                <w:rFonts w:asciiTheme="minorEastAsia" w:eastAsiaTheme="minorEastAsia" w:hAnsiTheme="minorEastAsia"/>
                <w:snapToGrid w:val="0"/>
                <w:sz w:val="18"/>
                <w:szCs w:val="18"/>
              </w:rPr>
            </w:pPr>
          </w:p>
          <w:p w14:paraId="586A5EF9"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u w:val="single"/>
              </w:rPr>
              <w:t xml:space="preserve">　　　　　　　　　　　　　　　　　　　　　　　　　</w:t>
            </w:r>
          </w:p>
        </w:tc>
      </w:tr>
      <w:tr w:rsidR="005B3432" w:rsidRPr="00B91AFC" w14:paraId="586A5F01" w14:textId="77777777" w:rsidTr="0056768E">
        <w:trPr>
          <w:trHeight w:val="860"/>
        </w:trPr>
        <w:tc>
          <w:tcPr>
            <w:tcW w:w="2625" w:type="dxa"/>
            <w:vAlign w:val="center"/>
          </w:tcPr>
          <w:p w14:paraId="586A5EFB"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32"/>
              </w:rPr>
              <w:t>利用停止請求の趣</w:t>
            </w:r>
            <w:r w:rsidRPr="00B91AFC">
              <w:rPr>
                <w:rFonts w:asciiTheme="minorEastAsia" w:eastAsiaTheme="minorEastAsia" w:hAnsiTheme="minorEastAsia" w:hint="eastAsia"/>
                <w:snapToGrid w:val="0"/>
              </w:rPr>
              <w:t>旨</w:t>
            </w:r>
            <w:r w:rsidRPr="00B91AFC">
              <w:rPr>
                <w:rFonts w:asciiTheme="minorEastAsia" w:eastAsiaTheme="minorEastAsia" w:hAnsiTheme="minorEastAsia" w:hint="eastAsia"/>
                <w:snapToGrid w:val="0"/>
                <w:spacing w:val="28"/>
              </w:rPr>
              <w:t>及び理</w:t>
            </w:r>
            <w:r w:rsidRPr="00B91AFC">
              <w:rPr>
                <w:rFonts w:asciiTheme="minorEastAsia" w:eastAsiaTheme="minorEastAsia" w:hAnsiTheme="minorEastAsia" w:hint="eastAsia"/>
                <w:snapToGrid w:val="0"/>
              </w:rPr>
              <w:t>由</w:t>
            </w:r>
          </w:p>
        </w:tc>
        <w:tc>
          <w:tcPr>
            <w:tcW w:w="5880" w:type="dxa"/>
            <w:vAlign w:val="center"/>
          </w:tcPr>
          <w:p w14:paraId="586A5EFC"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（趣旨）</w:t>
            </w:r>
          </w:p>
          <w:p w14:paraId="586A5EFD"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第１号該当（□　利用の停止　　□　消去）</w:t>
            </w:r>
          </w:p>
          <w:p w14:paraId="586A5EFE"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第２号該当（提供の停止）</w:t>
            </w:r>
          </w:p>
          <w:p w14:paraId="586A5EFF"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（理由）</w:t>
            </w:r>
          </w:p>
          <w:p w14:paraId="586A5F0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tc>
      </w:tr>
    </w:tbl>
    <w:p w14:paraId="586A5F02" w14:textId="77777777" w:rsidR="005B3432" w:rsidRPr="00B91AFC" w:rsidRDefault="005B3432" w:rsidP="005B3432">
      <w:pPr>
        <w:snapToGrid w:val="0"/>
        <w:spacing w:before="40" w:line="315" w:lineRule="exact"/>
        <w:ind w:left="630" w:hanging="630"/>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hint="eastAsia"/>
          <w:snapToGrid w:val="0"/>
          <w:sz w:val="18"/>
          <w:szCs w:val="18"/>
        </w:rPr>
        <w:t>注　請求の際は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請求者本人であることを示す書類（運転免許証等）の提示又は提出が必要です。</w:t>
      </w:r>
    </w:p>
    <w:p w14:paraId="586A5F03"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F04" w14:textId="77777777" w:rsidR="005B3432" w:rsidRPr="00B91AFC" w:rsidRDefault="005B3432" w:rsidP="005B3432">
      <w:pPr>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代理人が請求する場合は</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次の欄にも記入してください。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5"/>
        <w:gridCol w:w="1050"/>
        <w:gridCol w:w="5880"/>
      </w:tblGrid>
      <w:tr w:rsidR="005B3432" w:rsidRPr="00B91AFC" w14:paraId="586A5F08" w14:textId="77777777" w:rsidTr="0056768E">
        <w:tc>
          <w:tcPr>
            <w:tcW w:w="2625" w:type="dxa"/>
            <w:gridSpan w:val="2"/>
            <w:vAlign w:val="center"/>
          </w:tcPr>
          <w:p w14:paraId="586A5F05"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4"/>
              </w:rPr>
              <w:t>本人の状況</w:t>
            </w:r>
          </w:p>
        </w:tc>
        <w:tc>
          <w:tcPr>
            <w:tcW w:w="5880" w:type="dxa"/>
            <w:vAlign w:val="center"/>
          </w:tcPr>
          <w:p w14:paraId="586A5F06"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未成年者（　　　　年　　月　　日生）</w:t>
            </w:r>
          </w:p>
          <w:p w14:paraId="586A5F07"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成年被後見人</w:t>
            </w: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w:t>
            </w: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任意代理人</w:t>
            </w:r>
            <w:r w:rsidRPr="00B91AFC">
              <w:rPr>
                <w:rFonts w:asciiTheme="minorEastAsia" w:eastAsiaTheme="minorEastAsia" w:hAnsiTheme="minorEastAsia"/>
                <w:snapToGrid w:val="0"/>
              </w:rPr>
              <w:t>委任者</w:t>
            </w:r>
          </w:p>
        </w:tc>
      </w:tr>
      <w:tr w:rsidR="005B3432" w:rsidRPr="00B91AFC" w14:paraId="586A5F0D" w14:textId="77777777" w:rsidTr="0056768E">
        <w:trPr>
          <w:cantSplit/>
        </w:trPr>
        <w:tc>
          <w:tcPr>
            <w:tcW w:w="1575" w:type="dxa"/>
            <w:vMerge w:val="restart"/>
            <w:vAlign w:val="center"/>
          </w:tcPr>
          <w:p w14:paraId="586A5F09"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0"/>
              </w:rPr>
              <w:t>本人の氏</w:t>
            </w:r>
            <w:r w:rsidRPr="00B91AFC">
              <w:rPr>
                <w:rFonts w:asciiTheme="minorEastAsia" w:eastAsiaTheme="minorEastAsia" w:hAnsiTheme="minorEastAsia" w:hint="eastAsia"/>
                <w:snapToGrid w:val="0"/>
              </w:rPr>
              <w:t>名</w:t>
            </w:r>
            <w:r w:rsidRPr="00B91AFC">
              <w:rPr>
                <w:rFonts w:asciiTheme="minorEastAsia" w:eastAsiaTheme="minorEastAsia" w:hAnsiTheme="minorEastAsia" w:hint="eastAsia"/>
                <w:snapToGrid w:val="0"/>
                <w:spacing w:val="40"/>
              </w:rPr>
              <w:t>及び住</w:t>
            </w:r>
            <w:r w:rsidRPr="00B91AFC">
              <w:rPr>
                <w:rFonts w:asciiTheme="minorEastAsia" w:eastAsiaTheme="minorEastAsia" w:hAnsiTheme="minorEastAsia" w:hint="eastAsia"/>
                <w:snapToGrid w:val="0"/>
              </w:rPr>
              <w:t>所</w:t>
            </w:r>
          </w:p>
        </w:tc>
        <w:tc>
          <w:tcPr>
            <w:tcW w:w="1050" w:type="dxa"/>
            <w:vAlign w:val="center"/>
          </w:tcPr>
          <w:p w14:paraId="586A5F0A"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ふりがな</w:t>
            </w:r>
          </w:p>
          <w:p w14:paraId="586A5F0B"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氏</w:t>
            </w:r>
            <w:r w:rsidRPr="00B91AFC">
              <w:rPr>
                <w:rFonts w:asciiTheme="minorEastAsia" w:eastAsiaTheme="minorEastAsia" w:hAnsiTheme="minorEastAsia" w:hint="eastAsia"/>
                <w:snapToGrid w:val="0"/>
              </w:rPr>
              <w:t>名</w:t>
            </w:r>
          </w:p>
        </w:tc>
        <w:tc>
          <w:tcPr>
            <w:tcW w:w="5880" w:type="dxa"/>
            <w:vAlign w:val="center"/>
          </w:tcPr>
          <w:p w14:paraId="586A5F0C"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tc>
      </w:tr>
      <w:tr w:rsidR="005B3432" w:rsidRPr="00B91AFC" w14:paraId="586A5F13" w14:textId="77777777" w:rsidTr="0056768E">
        <w:trPr>
          <w:cantSplit/>
        </w:trPr>
        <w:tc>
          <w:tcPr>
            <w:tcW w:w="1575" w:type="dxa"/>
            <w:vMerge/>
            <w:vAlign w:val="center"/>
          </w:tcPr>
          <w:p w14:paraId="586A5F0E"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p>
        </w:tc>
        <w:tc>
          <w:tcPr>
            <w:tcW w:w="1050" w:type="dxa"/>
            <w:vAlign w:val="center"/>
          </w:tcPr>
          <w:p w14:paraId="586A5F0F"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住</w:t>
            </w:r>
            <w:r w:rsidRPr="00B91AFC">
              <w:rPr>
                <w:rFonts w:asciiTheme="minorEastAsia" w:eastAsiaTheme="minorEastAsia" w:hAnsiTheme="minorEastAsia" w:hint="eastAsia"/>
                <w:snapToGrid w:val="0"/>
              </w:rPr>
              <w:t>所</w:t>
            </w:r>
          </w:p>
        </w:tc>
        <w:tc>
          <w:tcPr>
            <w:tcW w:w="5880" w:type="dxa"/>
            <w:vAlign w:val="center"/>
          </w:tcPr>
          <w:p w14:paraId="586A5F1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郵便番号　　　―　　　　　</w:t>
            </w:r>
            <w:r w:rsidRPr="00B91AFC">
              <w:rPr>
                <w:rFonts w:asciiTheme="minorEastAsia" w:eastAsiaTheme="minorEastAsia" w:hAnsiTheme="minorEastAsia"/>
                <w:snapToGrid w:val="0"/>
              </w:rPr>
              <w:t>）</w:t>
            </w:r>
          </w:p>
          <w:p w14:paraId="586A5F11"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p w14:paraId="586A5F12" w14:textId="77777777" w:rsidR="005B3432" w:rsidRPr="00B91AFC" w:rsidRDefault="005B3432" w:rsidP="0056768E">
            <w:pPr>
              <w:snapToGrid w:val="0"/>
              <w:spacing w:line="240" w:lineRule="exact"/>
              <w:ind w:firstLineChars="700" w:firstLine="1470"/>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電話</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p>
        </w:tc>
      </w:tr>
    </w:tbl>
    <w:p w14:paraId="586A5F14" w14:textId="77777777" w:rsidR="005B3432" w:rsidRPr="00B91AFC" w:rsidRDefault="005B3432" w:rsidP="005B3432">
      <w:pPr>
        <w:snapToGrid w:val="0"/>
        <w:spacing w:before="40"/>
        <w:ind w:leftChars="68" w:left="420" w:hangingChars="154" w:hanging="277"/>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sz w:val="18"/>
          <w:szCs w:val="18"/>
        </w:rPr>
        <w:t>注１　代理人が請求する場合は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代理人本人であることを示す書類のほか</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その資格を証明する書類（法定代理人…戸籍謄本等</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任意代理人…本人の押印のある委任状</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印鑑登録証明書等）の提示又は提出が必要です。</w:t>
      </w:r>
    </w:p>
    <w:p w14:paraId="586A5F15" w14:textId="77777777" w:rsidR="005B3432" w:rsidRPr="00B91AFC" w:rsidRDefault="005B3432" w:rsidP="005B3432">
      <w:pPr>
        <w:snapToGrid w:val="0"/>
        <w:spacing w:before="40"/>
        <w:ind w:leftChars="68" w:left="420" w:hangingChars="154" w:hanging="277"/>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snapToGrid w:val="0"/>
          <w:sz w:val="18"/>
          <w:szCs w:val="18"/>
        </w:rPr>
        <w:t>注２</w:t>
      </w:r>
      <w:r w:rsidRPr="00B91AFC">
        <w:rPr>
          <w:rFonts w:asciiTheme="minorEastAsia" w:eastAsiaTheme="minorEastAsia" w:hAnsiTheme="minorEastAsia" w:hint="eastAsia"/>
          <w:snapToGrid w:val="0"/>
          <w:sz w:val="18"/>
          <w:szCs w:val="18"/>
        </w:rPr>
        <w:t xml:space="preserve">　利用停止請求した代理人は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この請求に係る決定の通知を受け取る前にその資格を喪失したときは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直ちに</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書面でその旨を届け出てください。</w:t>
      </w:r>
    </w:p>
    <w:p w14:paraId="586A5F16"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F17" w14:textId="77777777" w:rsidR="005B3432" w:rsidRPr="00B91AFC" w:rsidRDefault="005B3432" w:rsidP="005B3432">
      <w:pPr>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〈職員記載欄〉次の欄は</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記入する必要がありません。</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95"/>
        <w:gridCol w:w="6510"/>
      </w:tblGrid>
      <w:tr w:rsidR="005B3432" w:rsidRPr="00B91AFC" w14:paraId="586A5F1B" w14:textId="77777777" w:rsidTr="0056768E">
        <w:trPr>
          <w:trHeight w:val="480"/>
        </w:trPr>
        <w:tc>
          <w:tcPr>
            <w:tcW w:w="1995" w:type="dxa"/>
            <w:vAlign w:val="center"/>
          </w:tcPr>
          <w:p w14:paraId="586A5F18"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本人等確認書類</w:t>
            </w:r>
          </w:p>
        </w:tc>
        <w:tc>
          <w:tcPr>
            <w:tcW w:w="6510" w:type="dxa"/>
            <w:vAlign w:val="center"/>
          </w:tcPr>
          <w:p w14:paraId="586A5F19"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□運転免許証　　　□旅券　　　□個人番号カード</w:t>
            </w:r>
          </w:p>
          <w:p w14:paraId="586A5F1A"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F1F" w14:textId="77777777" w:rsidTr="0056768E">
        <w:trPr>
          <w:trHeight w:val="480"/>
        </w:trPr>
        <w:tc>
          <w:tcPr>
            <w:tcW w:w="1995" w:type="dxa"/>
            <w:vAlign w:val="center"/>
          </w:tcPr>
          <w:p w14:paraId="586A5F1C"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法定代理人の資格確認書類</w:t>
            </w:r>
          </w:p>
        </w:tc>
        <w:tc>
          <w:tcPr>
            <w:tcW w:w="6510" w:type="dxa"/>
            <w:vAlign w:val="center"/>
          </w:tcPr>
          <w:p w14:paraId="586A5F1D"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□戸籍謄本　　　　□登記事項証明書</w:t>
            </w:r>
          </w:p>
          <w:p w14:paraId="586A5F1E"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F23" w14:textId="77777777" w:rsidTr="0056768E">
        <w:trPr>
          <w:trHeight w:val="480"/>
        </w:trPr>
        <w:tc>
          <w:tcPr>
            <w:tcW w:w="1995" w:type="dxa"/>
            <w:vAlign w:val="center"/>
          </w:tcPr>
          <w:p w14:paraId="586A5F2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任意代理人の資格確認書類</w:t>
            </w:r>
          </w:p>
        </w:tc>
        <w:tc>
          <w:tcPr>
            <w:tcW w:w="6510" w:type="dxa"/>
            <w:vAlign w:val="center"/>
          </w:tcPr>
          <w:p w14:paraId="586A5F21"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□委任状　　　　　□本人の印鑑登録証明書</w:t>
            </w:r>
          </w:p>
          <w:p w14:paraId="586A5F22"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F26" w14:textId="77777777" w:rsidTr="0056768E">
        <w:trPr>
          <w:trHeight w:val="480"/>
        </w:trPr>
        <w:tc>
          <w:tcPr>
            <w:tcW w:w="1995" w:type="dxa"/>
            <w:vAlign w:val="center"/>
          </w:tcPr>
          <w:p w14:paraId="586A5F24"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担当部署</w:t>
            </w:r>
          </w:p>
        </w:tc>
        <w:tc>
          <w:tcPr>
            <w:tcW w:w="6510" w:type="dxa"/>
            <w:vAlign w:val="center"/>
          </w:tcPr>
          <w:p w14:paraId="586A5F25"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r w:rsidR="005B3432" w:rsidRPr="00B91AFC" w14:paraId="586A5F29" w14:textId="77777777" w:rsidTr="0056768E">
        <w:trPr>
          <w:trHeight w:val="480"/>
        </w:trPr>
        <w:tc>
          <w:tcPr>
            <w:tcW w:w="1995" w:type="dxa"/>
            <w:vAlign w:val="center"/>
          </w:tcPr>
          <w:p w14:paraId="586A5F27"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備考</w:t>
            </w:r>
          </w:p>
        </w:tc>
        <w:tc>
          <w:tcPr>
            <w:tcW w:w="6510" w:type="dxa"/>
            <w:vAlign w:val="center"/>
          </w:tcPr>
          <w:p w14:paraId="586A5F28"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tc>
      </w:tr>
    </w:tbl>
    <w:p w14:paraId="586A5FE9" w14:textId="73735D40" w:rsidR="00E67D0E" w:rsidRPr="0063589B" w:rsidRDefault="005B3432" w:rsidP="0063589B">
      <w:pPr>
        <w:snapToGrid w:val="0"/>
        <w:spacing w:line="315" w:lineRule="exact"/>
        <w:textAlignment w:val="center"/>
        <w:rPr>
          <w:rFonts w:asciiTheme="minorEastAsia" w:eastAsiaTheme="minorEastAsia" w:hAnsiTheme="minorEastAsia" w:hint="eastAsia"/>
          <w:snapToGrid w:val="0"/>
        </w:rPr>
      </w:pPr>
      <w:r w:rsidRPr="00B91AFC">
        <w:rPr>
          <w:rFonts w:asciiTheme="minorEastAsia" w:eastAsiaTheme="minorEastAsia" w:hAnsiTheme="minorEastAsia" w:hint="eastAsia"/>
          <w:snapToGrid w:val="0"/>
        </w:rPr>
        <w:t xml:space="preserve">　注　用紙の大きさは</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日本産業規格</w:t>
      </w:r>
      <w:r w:rsidRPr="00B91AFC">
        <w:rPr>
          <w:rFonts w:asciiTheme="minorEastAsia" w:eastAsiaTheme="minorEastAsia" w:hAnsiTheme="minorEastAsia"/>
          <w:snapToGrid w:val="0"/>
        </w:rPr>
        <w:t>Ａ</w:t>
      </w:r>
      <w:r w:rsidRPr="00B91AFC">
        <w:rPr>
          <w:rFonts w:asciiTheme="minorEastAsia" w:eastAsiaTheme="minorEastAsia" w:hAnsiTheme="minorEastAsia" w:hint="eastAsia"/>
          <w:snapToGrid w:val="0"/>
        </w:rPr>
        <w:t>列</w:t>
      </w:r>
      <w:r w:rsidRPr="00B91AFC">
        <w:rPr>
          <w:rFonts w:asciiTheme="minorEastAsia" w:eastAsiaTheme="minorEastAsia" w:hAnsiTheme="minorEastAsia"/>
          <w:snapToGrid w:val="0"/>
        </w:rPr>
        <w:t>４</w:t>
      </w:r>
      <w:r w:rsidRPr="00B91AFC">
        <w:rPr>
          <w:rFonts w:asciiTheme="minorEastAsia" w:eastAsiaTheme="minorEastAsia" w:hAnsiTheme="minorEastAsia" w:hint="eastAsia"/>
          <w:snapToGrid w:val="0"/>
        </w:rPr>
        <w:t>とする。</w:t>
      </w:r>
    </w:p>
    <w:sectPr w:rsidR="00E67D0E" w:rsidRPr="0063589B" w:rsidSect="0063589B">
      <w:headerReference w:type="default" r:id="rId10"/>
      <w:pgSz w:w="11907" w:h="16840" w:code="9"/>
      <w:pgMar w:top="1134" w:right="1701" w:bottom="567" w:left="1701" w:header="0" w:footer="0" w:gutter="0"/>
      <w:cols w:space="425"/>
      <w:docGrid w:type="linesAndChars" w:linePitch="373" w:charSpace="5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A4E2D4" w14:textId="77777777" w:rsidR="00F416C0" w:rsidRDefault="00F416C0">
      <w:r>
        <w:separator/>
      </w:r>
    </w:p>
  </w:endnote>
  <w:endnote w:type="continuationSeparator" w:id="0">
    <w:p w14:paraId="10443F00" w14:textId="77777777" w:rsidR="00F416C0" w:rsidRDefault="00F416C0">
      <w:r>
        <w:continuationSeparator/>
      </w:r>
    </w:p>
  </w:endnote>
  <w:endnote w:type="continuationNotice" w:id="1">
    <w:p w14:paraId="7BFEC5A0" w14:textId="77777777" w:rsidR="00F416C0" w:rsidRDefault="00F416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1964A5" w14:textId="77777777" w:rsidR="00F416C0" w:rsidRDefault="00F416C0">
      <w:r>
        <w:separator/>
      </w:r>
    </w:p>
  </w:footnote>
  <w:footnote w:type="continuationSeparator" w:id="0">
    <w:p w14:paraId="23019767" w14:textId="77777777" w:rsidR="00F416C0" w:rsidRDefault="00F416C0">
      <w:r>
        <w:continuationSeparator/>
      </w:r>
    </w:p>
  </w:footnote>
  <w:footnote w:type="continuationNotice" w:id="1">
    <w:p w14:paraId="749B1B70" w14:textId="77777777" w:rsidR="00F416C0" w:rsidRDefault="00F416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A5FF2" w14:textId="77777777" w:rsidR="0056768E" w:rsidRDefault="0056768E" w:rsidP="0056768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135F1"/>
    <w:multiLevelType w:val="singleLevel"/>
    <w:tmpl w:val="4126E376"/>
    <w:lvl w:ilvl="0">
      <w:start w:val="1"/>
      <w:numFmt w:val="japaneseCounting"/>
      <w:lvlText w:val="第%1条"/>
      <w:lvlJc w:val="left"/>
      <w:pPr>
        <w:tabs>
          <w:tab w:val="num" w:pos="720"/>
        </w:tabs>
        <w:ind w:left="720" w:hanging="720"/>
      </w:pPr>
      <w:rPr>
        <w:rFonts w:hint="eastAsia"/>
      </w:rPr>
    </w:lvl>
  </w:abstractNum>
  <w:abstractNum w:abstractNumId="1" w15:restartNumberingAfterBreak="0">
    <w:nsid w:val="0B7F3112"/>
    <w:multiLevelType w:val="singleLevel"/>
    <w:tmpl w:val="9108464A"/>
    <w:lvl w:ilvl="0">
      <w:start w:val="5"/>
      <w:numFmt w:val="japaneseCounting"/>
      <w:lvlText w:val="第%1条"/>
      <w:lvlJc w:val="left"/>
      <w:pPr>
        <w:tabs>
          <w:tab w:val="num" w:pos="720"/>
        </w:tabs>
        <w:ind w:left="720" w:hanging="720"/>
      </w:pPr>
      <w:rPr>
        <w:rFonts w:hint="eastAsia"/>
      </w:rPr>
    </w:lvl>
  </w:abstractNum>
  <w:abstractNum w:abstractNumId="2" w15:restartNumberingAfterBreak="0">
    <w:nsid w:val="1865066F"/>
    <w:multiLevelType w:val="singleLevel"/>
    <w:tmpl w:val="1A4E81E0"/>
    <w:lvl w:ilvl="0">
      <w:start w:val="1"/>
      <w:numFmt w:val="bullet"/>
      <w:lvlText w:val="※"/>
      <w:lvlJc w:val="left"/>
      <w:pPr>
        <w:tabs>
          <w:tab w:val="num" w:pos="420"/>
        </w:tabs>
        <w:ind w:left="420" w:hanging="420"/>
      </w:pPr>
      <w:rPr>
        <w:rFonts w:ascii="ＭＳ 明朝" w:eastAsia="ＭＳ 明朝" w:hAnsi="ＭＳ 明朝" w:hint="eastAsia"/>
      </w:rPr>
    </w:lvl>
  </w:abstractNum>
  <w:abstractNum w:abstractNumId="3" w15:restartNumberingAfterBreak="0">
    <w:nsid w:val="19F15C5E"/>
    <w:multiLevelType w:val="singleLevel"/>
    <w:tmpl w:val="92B25F02"/>
    <w:lvl w:ilvl="0">
      <w:start w:val="4"/>
      <w:numFmt w:val="decimalFullWidth"/>
      <w:lvlText w:val="第%1条"/>
      <w:lvlJc w:val="left"/>
      <w:pPr>
        <w:tabs>
          <w:tab w:val="num" w:pos="840"/>
        </w:tabs>
        <w:ind w:left="840" w:hanging="840"/>
      </w:pPr>
      <w:rPr>
        <w:rFonts w:hint="eastAsia"/>
      </w:rPr>
    </w:lvl>
  </w:abstractNum>
  <w:abstractNum w:abstractNumId="4" w15:restartNumberingAfterBreak="0">
    <w:nsid w:val="281D1F03"/>
    <w:multiLevelType w:val="singleLevel"/>
    <w:tmpl w:val="F1F87E76"/>
    <w:lvl w:ilvl="0">
      <w:start w:val="20"/>
      <w:numFmt w:val="japaneseCounting"/>
      <w:lvlText w:val="第%1条"/>
      <w:lvlJc w:val="left"/>
      <w:pPr>
        <w:tabs>
          <w:tab w:val="num" w:pos="1065"/>
        </w:tabs>
        <w:ind w:left="1065" w:hanging="1065"/>
      </w:pPr>
      <w:rPr>
        <w:rFonts w:hint="eastAsia"/>
      </w:rPr>
    </w:lvl>
  </w:abstractNum>
  <w:abstractNum w:abstractNumId="5" w15:restartNumberingAfterBreak="0">
    <w:nsid w:val="2BE52AC4"/>
    <w:multiLevelType w:val="singleLevel"/>
    <w:tmpl w:val="AF7E085E"/>
    <w:lvl w:ilvl="0">
      <w:start w:val="1"/>
      <w:numFmt w:val="decimalFullWidth"/>
      <w:lvlText w:val="第%1条"/>
      <w:lvlJc w:val="left"/>
      <w:pPr>
        <w:tabs>
          <w:tab w:val="num" w:pos="825"/>
        </w:tabs>
        <w:ind w:left="825" w:hanging="825"/>
      </w:pPr>
      <w:rPr>
        <w:rFonts w:hint="eastAsia"/>
      </w:rPr>
    </w:lvl>
  </w:abstractNum>
  <w:abstractNum w:abstractNumId="6" w15:restartNumberingAfterBreak="0">
    <w:nsid w:val="417D1051"/>
    <w:multiLevelType w:val="hybridMultilevel"/>
    <w:tmpl w:val="25C67EC8"/>
    <w:lvl w:ilvl="0" w:tplc="FFFFFFFF">
      <w:start w:val="3"/>
      <w:numFmt w:val="japaneseCounting"/>
      <w:lvlText w:val="第%1条"/>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7" w15:restartNumberingAfterBreak="0">
    <w:nsid w:val="490F0116"/>
    <w:multiLevelType w:val="singleLevel"/>
    <w:tmpl w:val="92DA55C4"/>
    <w:lvl w:ilvl="0">
      <w:start w:val="8"/>
      <w:numFmt w:val="japaneseCounting"/>
      <w:lvlText w:val="第%1条"/>
      <w:lvlJc w:val="left"/>
      <w:pPr>
        <w:tabs>
          <w:tab w:val="num" w:pos="840"/>
        </w:tabs>
        <w:ind w:left="840" w:hanging="840"/>
      </w:pPr>
      <w:rPr>
        <w:rFonts w:hint="eastAsia"/>
      </w:rPr>
    </w:lvl>
  </w:abstractNum>
  <w:abstractNum w:abstractNumId="8" w15:restartNumberingAfterBreak="0">
    <w:nsid w:val="565E0EAD"/>
    <w:multiLevelType w:val="singleLevel"/>
    <w:tmpl w:val="787EF700"/>
    <w:lvl w:ilvl="0">
      <w:numFmt w:val="bullet"/>
      <w:lvlText w:val="・"/>
      <w:lvlJc w:val="left"/>
      <w:pPr>
        <w:tabs>
          <w:tab w:val="num" w:pos="420"/>
        </w:tabs>
        <w:ind w:left="420" w:hanging="210"/>
      </w:pPr>
      <w:rPr>
        <w:rFonts w:ascii="ＭＳ 明朝" w:eastAsia="ＭＳ 明朝" w:hAnsi="ＭＳ 明朝" w:hint="eastAsia"/>
      </w:rPr>
    </w:lvl>
  </w:abstractNum>
  <w:abstractNum w:abstractNumId="9" w15:restartNumberingAfterBreak="0">
    <w:nsid w:val="632D73B5"/>
    <w:multiLevelType w:val="singleLevel"/>
    <w:tmpl w:val="4A02A886"/>
    <w:lvl w:ilvl="0">
      <w:start w:val="1"/>
      <w:numFmt w:val="japaneseCounting"/>
      <w:lvlText w:val="第%1条"/>
      <w:lvlJc w:val="left"/>
      <w:pPr>
        <w:tabs>
          <w:tab w:val="num" w:pos="840"/>
        </w:tabs>
        <w:ind w:left="840" w:hanging="840"/>
      </w:pPr>
      <w:rPr>
        <w:rFonts w:hint="eastAsia"/>
      </w:rPr>
    </w:lvl>
  </w:abstractNum>
  <w:abstractNum w:abstractNumId="10" w15:restartNumberingAfterBreak="0">
    <w:nsid w:val="66C55D18"/>
    <w:multiLevelType w:val="singleLevel"/>
    <w:tmpl w:val="3166961A"/>
    <w:lvl w:ilvl="0">
      <w:start w:val="1"/>
      <w:numFmt w:val="japaneseCounting"/>
      <w:lvlText w:val="第%1条"/>
      <w:lvlJc w:val="left"/>
      <w:pPr>
        <w:tabs>
          <w:tab w:val="num" w:pos="840"/>
        </w:tabs>
        <w:ind w:left="840" w:hanging="840"/>
      </w:pPr>
      <w:rPr>
        <w:rFonts w:hint="eastAsia"/>
      </w:rPr>
    </w:lvl>
  </w:abstractNum>
  <w:abstractNum w:abstractNumId="11" w15:restartNumberingAfterBreak="0">
    <w:nsid w:val="70AE1084"/>
    <w:multiLevelType w:val="singleLevel"/>
    <w:tmpl w:val="777AFFAA"/>
    <w:lvl w:ilvl="0">
      <w:start w:val="1"/>
      <w:numFmt w:val="japaneseCounting"/>
      <w:lvlText w:val="第%1条"/>
      <w:lvlJc w:val="left"/>
      <w:pPr>
        <w:tabs>
          <w:tab w:val="num" w:pos="840"/>
        </w:tabs>
        <w:ind w:left="840" w:hanging="840"/>
      </w:pPr>
      <w:rPr>
        <w:rFonts w:hint="eastAsia"/>
      </w:rPr>
    </w:lvl>
  </w:abstractNum>
  <w:abstractNum w:abstractNumId="12" w15:restartNumberingAfterBreak="0">
    <w:nsid w:val="74BB03D0"/>
    <w:multiLevelType w:val="singleLevel"/>
    <w:tmpl w:val="08FC0492"/>
    <w:lvl w:ilvl="0">
      <w:start w:val="1"/>
      <w:numFmt w:val="japaneseCounting"/>
      <w:lvlText w:val="第%1節"/>
      <w:lvlJc w:val="left"/>
      <w:pPr>
        <w:tabs>
          <w:tab w:val="num" w:pos="1260"/>
        </w:tabs>
        <w:ind w:left="1260" w:hanging="840"/>
      </w:pPr>
      <w:rPr>
        <w:rFonts w:hint="eastAsia"/>
      </w:rPr>
    </w:lvl>
  </w:abstractNum>
  <w:num w:numId="1" w16cid:durableId="1495099740">
    <w:abstractNumId w:val="6"/>
  </w:num>
  <w:num w:numId="2" w16cid:durableId="1125196121">
    <w:abstractNumId w:val="12"/>
  </w:num>
  <w:num w:numId="3" w16cid:durableId="593170760">
    <w:abstractNumId w:val="2"/>
  </w:num>
  <w:num w:numId="4" w16cid:durableId="124273026">
    <w:abstractNumId w:val="8"/>
  </w:num>
  <w:num w:numId="5" w16cid:durableId="227114356">
    <w:abstractNumId w:val="7"/>
  </w:num>
  <w:num w:numId="6" w16cid:durableId="1908295540">
    <w:abstractNumId w:val="4"/>
  </w:num>
  <w:num w:numId="7" w16cid:durableId="992220421">
    <w:abstractNumId w:val="11"/>
  </w:num>
  <w:num w:numId="8" w16cid:durableId="1470824867">
    <w:abstractNumId w:val="3"/>
  </w:num>
  <w:num w:numId="9" w16cid:durableId="1564370175">
    <w:abstractNumId w:val="1"/>
  </w:num>
  <w:num w:numId="10" w16cid:durableId="1015575874">
    <w:abstractNumId w:val="0"/>
  </w:num>
  <w:num w:numId="11" w16cid:durableId="12610005">
    <w:abstractNumId w:val="10"/>
  </w:num>
  <w:num w:numId="12" w16cid:durableId="409159905">
    <w:abstractNumId w:val="5"/>
  </w:num>
  <w:num w:numId="13" w16cid:durableId="2246867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3"/>
  <w:drawingGridVerticalSpacing w:val="373"/>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598"/>
    <w:rsid w:val="00002909"/>
    <w:rsid w:val="00012067"/>
    <w:rsid w:val="00020427"/>
    <w:rsid w:val="00032AEF"/>
    <w:rsid w:val="000361E3"/>
    <w:rsid w:val="00047E30"/>
    <w:rsid w:val="00067AA4"/>
    <w:rsid w:val="0007135B"/>
    <w:rsid w:val="000771AF"/>
    <w:rsid w:val="000833B5"/>
    <w:rsid w:val="000877F0"/>
    <w:rsid w:val="0009191A"/>
    <w:rsid w:val="000A1DD4"/>
    <w:rsid w:val="000B1E2D"/>
    <w:rsid w:val="000B5335"/>
    <w:rsid w:val="000E02A6"/>
    <w:rsid w:val="00126F2B"/>
    <w:rsid w:val="00160527"/>
    <w:rsid w:val="0016322C"/>
    <w:rsid w:val="0017158E"/>
    <w:rsid w:val="00173E23"/>
    <w:rsid w:val="00181BF9"/>
    <w:rsid w:val="00182F81"/>
    <w:rsid w:val="0018685C"/>
    <w:rsid w:val="00197B88"/>
    <w:rsid w:val="001B2126"/>
    <w:rsid w:val="001D1EE8"/>
    <w:rsid w:val="00233E3F"/>
    <w:rsid w:val="002413C4"/>
    <w:rsid w:val="00257A68"/>
    <w:rsid w:val="00283A66"/>
    <w:rsid w:val="00297343"/>
    <w:rsid w:val="002B3C65"/>
    <w:rsid w:val="002C0824"/>
    <w:rsid w:val="002C2675"/>
    <w:rsid w:val="002C5290"/>
    <w:rsid w:val="002D35E1"/>
    <w:rsid w:val="002E0F6F"/>
    <w:rsid w:val="002E29FA"/>
    <w:rsid w:val="002E5497"/>
    <w:rsid w:val="002F1733"/>
    <w:rsid w:val="002F2844"/>
    <w:rsid w:val="002F296E"/>
    <w:rsid w:val="002F34C4"/>
    <w:rsid w:val="002F4A1F"/>
    <w:rsid w:val="00317F71"/>
    <w:rsid w:val="00326ED3"/>
    <w:rsid w:val="00330C62"/>
    <w:rsid w:val="0035354F"/>
    <w:rsid w:val="003536C0"/>
    <w:rsid w:val="003823B0"/>
    <w:rsid w:val="003912B4"/>
    <w:rsid w:val="003C786B"/>
    <w:rsid w:val="003D1464"/>
    <w:rsid w:val="003D7320"/>
    <w:rsid w:val="003D7661"/>
    <w:rsid w:val="003E0997"/>
    <w:rsid w:val="003E3ADF"/>
    <w:rsid w:val="003E6568"/>
    <w:rsid w:val="004134B2"/>
    <w:rsid w:val="00415733"/>
    <w:rsid w:val="00423469"/>
    <w:rsid w:val="00445B37"/>
    <w:rsid w:val="00476A37"/>
    <w:rsid w:val="004826AE"/>
    <w:rsid w:val="0049436B"/>
    <w:rsid w:val="004D08DA"/>
    <w:rsid w:val="004E4656"/>
    <w:rsid w:val="00503125"/>
    <w:rsid w:val="005041B6"/>
    <w:rsid w:val="00510773"/>
    <w:rsid w:val="00511F45"/>
    <w:rsid w:val="00561DBD"/>
    <w:rsid w:val="0056768E"/>
    <w:rsid w:val="00577AF6"/>
    <w:rsid w:val="0059113B"/>
    <w:rsid w:val="005A1C4C"/>
    <w:rsid w:val="005A27A2"/>
    <w:rsid w:val="005B1B6F"/>
    <w:rsid w:val="005B2773"/>
    <w:rsid w:val="005B3432"/>
    <w:rsid w:val="005B48C2"/>
    <w:rsid w:val="005C11D2"/>
    <w:rsid w:val="005D1C97"/>
    <w:rsid w:val="005D1DDB"/>
    <w:rsid w:val="005D7C5C"/>
    <w:rsid w:val="005E29F3"/>
    <w:rsid w:val="005E5998"/>
    <w:rsid w:val="006030C1"/>
    <w:rsid w:val="00616362"/>
    <w:rsid w:val="006165D6"/>
    <w:rsid w:val="00632794"/>
    <w:rsid w:val="0063557C"/>
    <w:rsid w:val="0063589B"/>
    <w:rsid w:val="00637B15"/>
    <w:rsid w:val="00637C36"/>
    <w:rsid w:val="006406E5"/>
    <w:rsid w:val="00657481"/>
    <w:rsid w:val="00663708"/>
    <w:rsid w:val="0067026D"/>
    <w:rsid w:val="006A57A9"/>
    <w:rsid w:val="006D6F08"/>
    <w:rsid w:val="006E4187"/>
    <w:rsid w:val="006F38EC"/>
    <w:rsid w:val="0070286C"/>
    <w:rsid w:val="007043EC"/>
    <w:rsid w:val="007047F1"/>
    <w:rsid w:val="00714A17"/>
    <w:rsid w:val="0074173B"/>
    <w:rsid w:val="00770CBD"/>
    <w:rsid w:val="007A6C3F"/>
    <w:rsid w:val="007C14F7"/>
    <w:rsid w:val="007C1E46"/>
    <w:rsid w:val="007D3E01"/>
    <w:rsid w:val="00804269"/>
    <w:rsid w:val="00813E48"/>
    <w:rsid w:val="00826BDF"/>
    <w:rsid w:val="00840CBB"/>
    <w:rsid w:val="00844584"/>
    <w:rsid w:val="00852E6C"/>
    <w:rsid w:val="0085390B"/>
    <w:rsid w:val="0085640B"/>
    <w:rsid w:val="00861D5B"/>
    <w:rsid w:val="0087757E"/>
    <w:rsid w:val="0088377C"/>
    <w:rsid w:val="008920CC"/>
    <w:rsid w:val="008A161D"/>
    <w:rsid w:val="008E6621"/>
    <w:rsid w:val="008F2804"/>
    <w:rsid w:val="008F3EA8"/>
    <w:rsid w:val="008F51C2"/>
    <w:rsid w:val="00902AFA"/>
    <w:rsid w:val="009074E2"/>
    <w:rsid w:val="00914C80"/>
    <w:rsid w:val="00926317"/>
    <w:rsid w:val="00952C1E"/>
    <w:rsid w:val="009537B3"/>
    <w:rsid w:val="00965FFE"/>
    <w:rsid w:val="00970B7E"/>
    <w:rsid w:val="00974A4D"/>
    <w:rsid w:val="00974DC9"/>
    <w:rsid w:val="00980FE9"/>
    <w:rsid w:val="009E00AC"/>
    <w:rsid w:val="00A25197"/>
    <w:rsid w:val="00A554FD"/>
    <w:rsid w:val="00A5687A"/>
    <w:rsid w:val="00A668B1"/>
    <w:rsid w:val="00A762CD"/>
    <w:rsid w:val="00A84248"/>
    <w:rsid w:val="00A85D76"/>
    <w:rsid w:val="00A9411C"/>
    <w:rsid w:val="00AB14CA"/>
    <w:rsid w:val="00AC2B0D"/>
    <w:rsid w:val="00AE0B0A"/>
    <w:rsid w:val="00AE1A28"/>
    <w:rsid w:val="00AE6154"/>
    <w:rsid w:val="00AF374A"/>
    <w:rsid w:val="00AF6112"/>
    <w:rsid w:val="00B113E4"/>
    <w:rsid w:val="00B37945"/>
    <w:rsid w:val="00B82538"/>
    <w:rsid w:val="00B91AFC"/>
    <w:rsid w:val="00B93BBC"/>
    <w:rsid w:val="00B9732A"/>
    <w:rsid w:val="00BA32C0"/>
    <w:rsid w:val="00BD1079"/>
    <w:rsid w:val="00BD6197"/>
    <w:rsid w:val="00BE1171"/>
    <w:rsid w:val="00BF7ED2"/>
    <w:rsid w:val="00C17CF0"/>
    <w:rsid w:val="00C21BAB"/>
    <w:rsid w:val="00C252B5"/>
    <w:rsid w:val="00C35847"/>
    <w:rsid w:val="00C364D1"/>
    <w:rsid w:val="00C5511B"/>
    <w:rsid w:val="00C72389"/>
    <w:rsid w:val="00C767A0"/>
    <w:rsid w:val="00C9112A"/>
    <w:rsid w:val="00C95128"/>
    <w:rsid w:val="00CA421D"/>
    <w:rsid w:val="00CA76C2"/>
    <w:rsid w:val="00CC2F67"/>
    <w:rsid w:val="00CE3C07"/>
    <w:rsid w:val="00CE3F6A"/>
    <w:rsid w:val="00CF162F"/>
    <w:rsid w:val="00D075D5"/>
    <w:rsid w:val="00D15C17"/>
    <w:rsid w:val="00D1704F"/>
    <w:rsid w:val="00D24DD6"/>
    <w:rsid w:val="00D30536"/>
    <w:rsid w:val="00D34AEE"/>
    <w:rsid w:val="00D35731"/>
    <w:rsid w:val="00D35E55"/>
    <w:rsid w:val="00D42851"/>
    <w:rsid w:val="00D62C2A"/>
    <w:rsid w:val="00D71AA4"/>
    <w:rsid w:val="00D860A5"/>
    <w:rsid w:val="00DA1F74"/>
    <w:rsid w:val="00DA5820"/>
    <w:rsid w:val="00DA7D79"/>
    <w:rsid w:val="00DB2919"/>
    <w:rsid w:val="00DB4576"/>
    <w:rsid w:val="00DD26AC"/>
    <w:rsid w:val="00DD4651"/>
    <w:rsid w:val="00DD66AD"/>
    <w:rsid w:val="00DE2844"/>
    <w:rsid w:val="00DE527F"/>
    <w:rsid w:val="00DF76F5"/>
    <w:rsid w:val="00E20526"/>
    <w:rsid w:val="00E3526C"/>
    <w:rsid w:val="00E35D25"/>
    <w:rsid w:val="00E67D0E"/>
    <w:rsid w:val="00E84598"/>
    <w:rsid w:val="00E92128"/>
    <w:rsid w:val="00EA0398"/>
    <w:rsid w:val="00EB3A38"/>
    <w:rsid w:val="00EC7D9C"/>
    <w:rsid w:val="00F17592"/>
    <w:rsid w:val="00F27AC8"/>
    <w:rsid w:val="00F3122C"/>
    <w:rsid w:val="00F416C0"/>
    <w:rsid w:val="00F6408D"/>
    <w:rsid w:val="00F71F50"/>
    <w:rsid w:val="00F75F58"/>
    <w:rsid w:val="00F82057"/>
    <w:rsid w:val="00F922B2"/>
    <w:rsid w:val="00FA5A14"/>
    <w:rsid w:val="00FB373E"/>
    <w:rsid w:val="00FB7C19"/>
    <w:rsid w:val="00FD1091"/>
    <w:rsid w:val="00FE185F"/>
    <w:rsid w:val="00FE2C99"/>
    <w:rsid w:val="10245D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86A5AD7"/>
  <w15:chartTrackingRefBased/>
  <w15:docId w15:val="{E65F9939-C936-4F21-B88D-76A6B4129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A37"/>
    <w:pPr>
      <w:widowControl w:val="0"/>
      <w:jc w:val="both"/>
    </w:pPr>
    <w:rPr>
      <w:rFonts w:ascii="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A6C3F"/>
    <w:pPr>
      <w:tabs>
        <w:tab w:val="center" w:pos="4252"/>
        <w:tab w:val="right" w:pos="8504"/>
      </w:tabs>
      <w:snapToGrid w:val="0"/>
    </w:pPr>
  </w:style>
  <w:style w:type="character" w:customStyle="1" w:styleId="a4">
    <w:name w:val="ヘッダー (文字)"/>
    <w:link w:val="a3"/>
    <w:uiPriority w:val="99"/>
    <w:rsid w:val="007A6C3F"/>
    <w:rPr>
      <w:rFonts w:ascii="ＭＳ 明朝"/>
      <w:sz w:val="21"/>
      <w:szCs w:val="21"/>
    </w:rPr>
  </w:style>
  <w:style w:type="paragraph" w:styleId="a5">
    <w:name w:val="footer"/>
    <w:basedOn w:val="a"/>
    <w:link w:val="a6"/>
    <w:unhideWhenUsed/>
    <w:rsid w:val="007A6C3F"/>
    <w:pPr>
      <w:tabs>
        <w:tab w:val="center" w:pos="4252"/>
        <w:tab w:val="right" w:pos="8504"/>
      </w:tabs>
      <w:snapToGrid w:val="0"/>
    </w:pPr>
  </w:style>
  <w:style w:type="character" w:customStyle="1" w:styleId="a6">
    <w:name w:val="フッター (文字)"/>
    <w:link w:val="a5"/>
    <w:uiPriority w:val="99"/>
    <w:rsid w:val="007A6C3F"/>
    <w:rPr>
      <w:rFonts w:ascii="ＭＳ 明朝"/>
      <w:sz w:val="21"/>
      <w:szCs w:val="21"/>
    </w:rPr>
  </w:style>
  <w:style w:type="table" w:styleId="a7">
    <w:name w:val="Table Grid"/>
    <w:basedOn w:val="a1"/>
    <w:uiPriority w:val="59"/>
    <w:rsid w:val="00F82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rsid w:val="005B3432"/>
    <w:rPr>
      <w:rFonts w:ascii="Century"/>
      <w:kern w:val="2"/>
      <w:szCs w:val="20"/>
    </w:rPr>
  </w:style>
  <w:style w:type="character" w:customStyle="1" w:styleId="a9">
    <w:name w:val="日付 (文字)"/>
    <w:basedOn w:val="a0"/>
    <w:link w:val="a8"/>
    <w:rsid w:val="005B3432"/>
    <w:rPr>
      <w:kern w:val="2"/>
      <w:sz w:val="21"/>
    </w:rPr>
  </w:style>
  <w:style w:type="paragraph" w:styleId="aa">
    <w:name w:val="Balloon Text"/>
    <w:basedOn w:val="a"/>
    <w:link w:val="ab"/>
    <w:semiHidden/>
    <w:rsid w:val="005B3432"/>
    <w:rPr>
      <w:rFonts w:ascii="Arial" w:eastAsia="ＭＳ ゴシック" w:hAnsi="Arial"/>
      <w:kern w:val="2"/>
      <w:sz w:val="18"/>
      <w:szCs w:val="18"/>
    </w:rPr>
  </w:style>
  <w:style w:type="character" w:customStyle="1" w:styleId="ab">
    <w:name w:val="吹き出し (文字)"/>
    <w:basedOn w:val="a0"/>
    <w:link w:val="aa"/>
    <w:semiHidden/>
    <w:rsid w:val="005B3432"/>
    <w:rPr>
      <w:rFonts w:ascii="Arial" w:eastAsia="ＭＳ ゴシック" w:hAnsi="Arial"/>
      <w:kern w:val="2"/>
      <w:sz w:val="18"/>
      <w:szCs w:val="18"/>
    </w:rPr>
  </w:style>
  <w:style w:type="paragraph" w:styleId="ac">
    <w:name w:val="Body Text"/>
    <w:basedOn w:val="a"/>
    <w:link w:val="ad"/>
    <w:rsid w:val="005B3432"/>
    <w:rPr>
      <w:rFonts w:ascii="Century"/>
      <w:color w:val="FF0000"/>
      <w:kern w:val="2"/>
      <w:szCs w:val="20"/>
    </w:rPr>
  </w:style>
  <w:style w:type="character" w:customStyle="1" w:styleId="ad">
    <w:name w:val="本文 (文字)"/>
    <w:basedOn w:val="a0"/>
    <w:link w:val="ac"/>
    <w:rsid w:val="005B3432"/>
    <w:rPr>
      <w:color w:val="FF0000"/>
      <w:kern w:val="2"/>
      <w:sz w:val="21"/>
    </w:rPr>
  </w:style>
  <w:style w:type="paragraph" w:styleId="ae">
    <w:name w:val="Block Text"/>
    <w:basedOn w:val="a"/>
    <w:rsid w:val="005B3432"/>
    <w:pPr>
      <w:ind w:left="210" w:right="-21" w:hanging="210"/>
    </w:pPr>
    <w:rPr>
      <w:rFonts w:ascii="Century"/>
      <w:dstrike/>
      <w:color w:val="FF0000"/>
      <w:kern w:val="2"/>
      <w:szCs w:val="20"/>
    </w:rPr>
  </w:style>
  <w:style w:type="paragraph" w:styleId="af">
    <w:name w:val="Body Text Indent"/>
    <w:basedOn w:val="a"/>
    <w:link w:val="af0"/>
    <w:rsid w:val="005B3432"/>
    <w:pPr>
      <w:kinsoku w:val="0"/>
      <w:ind w:firstLine="210"/>
    </w:pPr>
    <w:rPr>
      <w:rFonts w:ascii="Century"/>
      <w:kern w:val="2"/>
      <w:szCs w:val="20"/>
    </w:rPr>
  </w:style>
  <w:style w:type="character" w:customStyle="1" w:styleId="af0">
    <w:name w:val="本文インデント (文字)"/>
    <w:basedOn w:val="a0"/>
    <w:link w:val="af"/>
    <w:rsid w:val="005B3432"/>
    <w:rPr>
      <w:kern w:val="2"/>
      <w:sz w:val="21"/>
    </w:rPr>
  </w:style>
  <w:style w:type="paragraph" w:styleId="2">
    <w:name w:val="Body Text Indent 2"/>
    <w:basedOn w:val="a"/>
    <w:link w:val="20"/>
    <w:rsid w:val="005B3432"/>
    <w:pPr>
      <w:kinsoku w:val="0"/>
      <w:ind w:left="210" w:hanging="210"/>
    </w:pPr>
    <w:rPr>
      <w:rFonts w:ascii="Century"/>
      <w:color w:val="FF0000"/>
      <w:kern w:val="2"/>
      <w:szCs w:val="20"/>
    </w:rPr>
  </w:style>
  <w:style w:type="character" w:customStyle="1" w:styleId="20">
    <w:name w:val="本文インデント 2 (文字)"/>
    <w:basedOn w:val="a0"/>
    <w:link w:val="2"/>
    <w:rsid w:val="005B3432"/>
    <w:rPr>
      <w:color w:val="FF0000"/>
      <w:kern w:val="2"/>
      <w:sz w:val="21"/>
    </w:rPr>
  </w:style>
  <w:style w:type="paragraph" w:styleId="3">
    <w:name w:val="Body Text Indent 3"/>
    <w:basedOn w:val="a"/>
    <w:link w:val="30"/>
    <w:rsid w:val="005B3432"/>
    <w:pPr>
      <w:ind w:left="210" w:hanging="210"/>
    </w:pPr>
    <w:rPr>
      <w:rFonts w:hAnsi="ＭＳ 明朝"/>
      <w:kern w:val="2"/>
      <w:szCs w:val="20"/>
    </w:rPr>
  </w:style>
  <w:style w:type="character" w:customStyle="1" w:styleId="30">
    <w:name w:val="本文インデント 3 (文字)"/>
    <w:basedOn w:val="a0"/>
    <w:link w:val="3"/>
    <w:rsid w:val="005B3432"/>
    <w:rPr>
      <w:rFonts w:ascii="ＭＳ 明朝" w:hAnsi="ＭＳ 明朝"/>
      <w:kern w:val="2"/>
      <w:sz w:val="21"/>
    </w:rPr>
  </w:style>
  <w:style w:type="table" w:customStyle="1" w:styleId="1">
    <w:name w:val="表 (格子)1"/>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semiHidden/>
    <w:unhideWhenUsed/>
    <w:rsid w:val="005B3432"/>
    <w:rPr>
      <w:sz w:val="18"/>
      <w:szCs w:val="18"/>
    </w:rPr>
  </w:style>
  <w:style w:type="paragraph" w:styleId="af2">
    <w:name w:val="annotation text"/>
    <w:basedOn w:val="a"/>
    <w:link w:val="af3"/>
    <w:uiPriority w:val="99"/>
    <w:unhideWhenUsed/>
    <w:rsid w:val="005B3432"/>
    <w:pPr>
      <w:jc w:val="left"/>
    </w:pPr>
    <w:rPr>
      <w:rFonts w:ascii="Century"/>
      <w:kern w:val="2"/>
      <w:szCs w:val="20"/>
    </w:rPr>
  </w:style>
  <w:style w:type="character" w:customStyle="1" w:styleId="af3">
    <w:name w:val="コメント文字列 (文字)"/>
    <w:basedOn w:val="a0"/>
    <w:link w:val="af2"/>
    <w:uiPriority w:val="99"/>
    <w:rsid w:val="005B3432"/>
    <w:rPr>
      <w:kern w:val="2"/>
      <w:sz w:val="21"/>
    </w:rPr>
  </w:style>
  <w:style w:type="paragraph" w:styleId="af4">
    <w:name w:val="annotation subject"/>
    <w:basedOn w:val="af2"/>
    <w:next w:val="af2"/>
    <w:link w:val="af5"/>
    <w:uiPriority w:val="99"/>
    <w:semiHidden/>
    <w:unhideWhenUsed/>
    <w:rsid w:val="005B3432"/>
    <w:rPr>
      <w:b/>
      <w:bCs/>
    </w:rPr>
  </w:style>
  <w:style w:type="character" w:customStyle="1" w:styleId="af5">
    <w:name w:val="コメント内容 (文字)"/>
    <w:basedOn w:val="af3"/>
    <w:link w:val="af4"/>
    <w:uiPriority w:val="99"/>
    <w:semiHidden/>
    <w:rsid w:val="005B3432"/>
    <w:rPr>
      <w:b/>
      <w:bCs/>
      <w:kern w:val="2"/>
      <w:sz w:val="21"/>
    </w:rPr>
  </w:style>
  <w:style w:type="table" w:customStyle="1" w:styleId="4">
    <w:name w:val="表 (格子)4"/>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5B3432"/>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53035\&#12487;&#12473;&#12463;&#12488;&#12483;&#12503;\new_doc.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lcf76f155ced4ddcb4097134ff3c332f xmlns="f6a1aae2-31e2-4e74-a1e7-2558c3ef194a">
      <Terms xmlns="http://schemas.microsoft.com/office/infopath/2007/PartnerControls"/>
    </lcf76f155ced4ddcb4097134ff3c332f>
    <_Flow_SignoffStatus xmlns="f6a1aae2-31e2-4e74-a1e7-2558c3ef194a" xsi:nil="true"/>
  </documentManagement>
</p:properties>
</file>

<file path=customXml/itemProps1.xml><?xml version="1.0" encoding="utf-8"?>
<ds:datastoreItem xmlns:ds="http://schemas.openxmlformats.org/officeDocument/2006/customXml" ds:itemID="{6DD4B5D4-1257-465C-BAD2-9C4EDEFF72E6}">
  <ds:schemaRefs>
    <ds:schemaRef ds:uri="http://schemas.microsoft.com/sharepoint/v3/contenttype/forms"/>
  </ds:schemaRefs>
</ds:datastoreItem>
</file>

<file path=customXml/itemProps2.xml><?xml version="1.0" encoding="utf-8"?>
<ds:datastoreItem xmlns:ds="http://schemas.openxmlformats.org/officeDocument/2006/customXml" ds:itemID="{61422809-6149-4DD3-BC0A-17C2C944D61B}"/>
</file>

<file path=customXml/itemProps3.xml><?xml version="1.0" encoding="utf-8"?>
<ds:datastoreItem xmlns:ds="http://schemas.openxmlformats.org/officeDocument/2006/customXml" ds:itemID="{6ECC546E-C017-4055-B8B1-681130B63B9B}">
  <ds:schemaRefs>
    <ds:schemaRef ds:uri="http://schemas.microsoft.com/office/2006/metadata/properties"/>
    <ds:schemaRef ds:uri="http://schemas.microsoft.com/office/infopath/2007/PartnerControls"/>
    <ds:schemaRef ds:uri="df76124f-2728-4d8a-86fb-3adf4e0c7c43"/>
    <ds:schemaRef ds:uri="63ac88e6-d03d-4165-b8a1-2d0d49467175"/>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new_doc</Template>
  <TotalTime>3</TotalTime>
  <Pages>1</Pages>
  <Words>158</Words>
  <Characters>901</Characters>
  <Application>Microsoft Office Word</Application>
  <DocSecurity>0</DocSecurity>
  <Lines>7</Lines>
  <Paragraphs>2</Paragraphs>
  <ScaleCrop>false</ScaleCrop>
  <Company>広島県</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条例（新規制定）</dc:title>
  <dc:subject/>
  <dc:creator>広島県</dc:creator>
  <cp:keywords/>
  <cp:lastModifiedBy>阿部 悠介</cp:lastModifiedBy>
  <cp:revision>64</cp:revision>
  <cp:lastPrinted>2022-03-23T07:48:00Z</cp:lastPrinted>
  <dcterms:created xsi:type="dcterms:W3CDTF">2022-07-27T04:05:00Z</dcterms:created>
  <dcterms:modified xsi:type="dcterms:W3CDTF">2024-06-07T01:47:00Z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y fmtid="{D5CDD505-2E9C-101B-9397-08002B2CF9AE}" pid="3" name="MediaServiceImageTags">
    <vt:lpwstr/>
  </property>
</Properties>
</file>