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A5BB0" w14:textId="4341D895" w:rsidR="005B3432" w:rsidRPr="00CB4EDC" w:rsidRDefault="005B3432" w:rsidP="00CB4EDC">
      <w:pPr>
        <w:snapToGrid w:val="0"/>
        <w:spacing w:line="315" w:lineRule="exact"/>
        <w:textAlignment w:val="center"/>
        <w:rPr>
          <w:rFonts w:asciiTheme="minorEastAsia" w:eastAsiaTheme="minorEastAsia" w:hAnsiTheme="minorEastAsia"/>
        </w:rPr>
      </w:pPr>
      <w:r w:rsidRPr="00B91AFC">
        <w:rPr>
          <w:rFonts w:asciiTheme="minorEastAsia" w:eastAsiaTheme="minorEastAsia" w:hAnsiTheme="minorEastAsia" w:hint="eastAsia"/>
          <w:snapToGrid w:val="0"/>
        </w:rPr>
        <w:t>別記様式第２号（第３条関係）</w:t>
      </w:r>
    </w:p>
    <w:p w14:paraId="586A5BB1"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自己情報開示請求書</w:t>
      </w:r>
    </w:p>
    <w:p w14:paraId="586A5BB2" w14:textId="77777777" w:rsidR="005B3432" w:rsidRPr="00B91AFC" w:rsidRDefault="005B3432" w:rsidP="005B3432">
      <w:pPr>
        <w:snapToGrid w:val="0"/>
        <w:spacing w:line="315" w:lineRule="exact"/>
        <w:jc w:val="righ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年　　月　　日　　</w:t>
      </w:r>
    </w:p>
    <w:p w14:paraId="586A5BB3"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様</w:t>
      </w:r>
    </w:p>
    <w:p w14:paraId="586A5BB4"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BB5"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住</w:t>
      </w:r>
      <w:r w:rsidRPr="00B91AFC">
        <w:rPr>
          <w:rFonts w:asciiTheme="minorEastAsia" w:eastAsiaTheme="minorEastAsia" w:hAnsiTheme="minorEastAsia" w:hint="eastAsia"/>
          <w:snapToGrid w:val="0"/>
        </w:rPr>
        <w:t>所</w:t>
      </w:r>
    </w:p>
    <w:p w14:paraId="586A5BB6"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ふりがな</w:t>
      </w:r>
    </w:p>
    <w:p w14:paraId="586A5BB7"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氏</w:t>
      </w:r>
      <w:r w:rsidRPr="00B91AFC">
        <w:rPr>
          <w:rFonts w:asciiTheme="minorEastAsia" w:eastAsiaTheme="minorEastAsia" w:hAnsiTheme="minorEastAsia" w:hint="eastAsia"/>
          <w:snapToGrid w:val="0"/>
        </w:rPr>
        <w:t>名</w:t>
      </w:r>
    </w:p>
    <w:p w14:paraId="586A5BB8"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p>
    <w:p w14:paraId="586A5BB9"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BBA" w14:textId="77777777" w:rsidR="005B3432" w:rsidRPr="00B91AFC" w:rsidRDefault="005B3432" w:rsidP="005B3432">
      <w:pPr>
        <w:autoSpaceDE w:val="0"/>
        <w:autoSpaceDN w:val="0"/>
        <w:snapToGrid w:val="0"/>
        <w:spacing w:after="12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個人情報の保護に関する法律（平成15年法律第57号）第77条第１項の規定により</w:t>
      </w:r>
      <w:r w:rsidR="0056768E" w:rsidRPr="00B91AFC">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次のとおり保有個人情報の開示を請求します。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25"/>
        <w:gridCol w:w="5880"/>
      </w:tblGrid>
      <w:tr w:rsidR="005B3432" w:rsidRPr="00B91AFC" w14:paraId="586A5BBE" w14:textId="77777777" w:rsidTr="0056768E">
        <w:tc>
          <w:tcPr>
            <w:tcW w:w="2625" w:type="dxa"/>
            <w:vAlign w:val="center"/>
          </w:tcPr>
          <w:p w14:paraId="586A5BBB" w14:textId="77777777" w:rsidR="005B3432" w:rsidRPr="00B91AFC" w:rsidRDefault="005B3432" w:rsidP="0056768E">
            <w:pPr>
              <w:snapToGrid w:val="0"/>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請求者の区分</w:t>
            </w:r>
          </w:p>
        </w:tc>
        <w:tc>
          <w:tcPr>
            <w:tcW w:w="5880" w:type="dxa"/>
            <w:vAlign w:val="center"/>
          </w:tcPr>
          <w:p w14:paraId="586A5BBC" w14:textId="77777777" w:rsidR="005B3432" w:rsidRPr="00B91AFC" w:rsidRDefault="005B3432" w:rsidP="0056768E">
            <w:pPr>
              <w:snapToGrid w:val="0"/>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w:t>
            </w:r>
            <w:r w:rsidRPr="00B91AFC">
              <w:rPr>
                <w:rFonts w:asciiTheme="minorEastAsia" w:eastAsiaTheme="minorEastAsia" w:hAnsiTheme="minorEastAsia" w:hint="eastAsia"/>
                <w:snapToGrid w:val="0"/>
                <w:spacing w:val="315"/>
              </w:rPr>
              <w:t>本</w:t>
            </w:r>
            <w:r w:rsidRPr="00B91AFC">
              <w:rPr>
                <w:rFonts w:asciiTheme="minorEastAsia" w:eastAsiaTheme="minorEastAsia" w:hAnsiTheme="minorEastAsia" w:hint="eastAsia"/>
                <w:snapToGrid w:val="0"/>
              </w:rPr>
              <w:t>人　　　　　□　本人の法定代理人</w:t>
            </w:r>
          </w:p>
          <w:p w14:paraId="586A5BBD" w14:textId="77777777" w:rsidR="005B3432" w:rsidRPr="00B91AFC" w:rsidRDefault="005B3432" w:rsidP="0056768E">
            <w:pPr>
              <w:snapToGrid w:val="0"/>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本人の委任による代理人（任意代理人）</w:t>
            </w:r>
          </w:p>
        </w:tc>
      </w:tr>
      <w:tr w:rsidR="005B3432" w:rsidRPr="00B91AFC" w14:paraId="586A5BC2" w14:textId="77777777" w:rsidTr="0056768E">
        <w:trPr>
          <w:trHeight w:val="1559"/>
        </w:trPr>
        <w:tc>
          <w:tcPr>
            <w:tcW w:w="2625" w:type="dxa"/>
            <w:vAlign w:val="center"/>
          </w:tcPr>
          <w:p w14:paraId="586A5BBF"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請求に係る保有個人情報が記録されている行政文書の件名又は保有個人情報の内容</w:t>
            </w:r>
          </w:p>
          <w:p w14:paraId="586A5BC0" w14:textId="77777777" w:rsidR="005B3432" w:rsidRPr="00B91AFC" w:rsidRDefault="005B3432" w:rsidP="0056768E">
            <w:pPr>
              <w:snapToGrid w:val="0"/>
              <w:spacing w:line="240" w:lineRule="exact"/>
              <w:ind w:left="210" w:right="210" w:hanging="210"/>
              <w:textAlignment w:val="center"/>
              <w:rPr>
                <w:rFonts w:asciiTheme="minorEastAsia" w:eastAsiaTheme="minorEastAsia" w:hAnsiTheme="minorEastAsia"/>
                <w:snapToGrid w:val="0"/>
              </w:rPr>
            </w:pPr>
            <w:r w:rsidRPr="00B91AFC">
              <w:rPr>
                <w:rFonts w:asciiTheme="minorEastAsia" w:eastAsiaTheme="minorEastAsia" w:hAnsiTheme="minorEastAsia" w:hint="eastAsia"/>
                <w:noProof/>
              </w:rPr>
              <mc:AlternateContent>
                <mc:Choice Requires="wpg">
                  <w:drawing>
                    <wp:anchor distT="0" distB="0" distL="114300" distR="114300" simplePos="0" relativeHeight="251658240" behindDoc="0" locked="0" layoutInCell="1" allowOverlap="1" wp14:anchorId="586A5FEA" wp14:editId="586A5FEB">
                      <wp:simplePos x="0" y="0"/>
                      <wp:positionH relativeFrom="column">
                        <wp:posOffset>-14605</wp:posOffset>
                      </wp:positionH>
                      <wp:positionV relativeFrom="paragraph">
                        <wp:posOffset>59055</wp:posOffset>
                      </wp:positionV>
                      <wp:extent cx="1549400" cy="231140"/>
                      <wp:effectExtent l="13970" t="13970" r="8255" b="12065"/>
                      <wp:wrapNone/>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9400" cy="231140"/>
                                <a:chOff x="1712" y="5962"/>
                                <a:chExt cx="2440" cy="364"/>
                              </a:xfrm>
                            </wpg:grpSpPr>
                            <wps:wsp>
                              <wps:cNvPr id="4" name="AutoShape 3"/>
                              <wps:cNvSpPr>
                                <a:spLocks/>
                              </wps:cNvSpPr>
                              <wps:spPr bwMode="auto">
                                <a:xfrm>
                                  <a:off x="1712" y="5962"/>
                                  <a:ext cx="104" cy="357"/>
                                </a:xfrm>
                                <a:prstGeom prst="leftBracket">
                                  <a:avLst>
                                    <a:gd name="adj" fmla="val 23075"/>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AutoShape 2"/>
                              <wps:cNvSpPr>
                                <a:spLocks/>
                              </wps:cNvSpPr>
                              <wps:spPr bwMode="auto">
                                <a:xfrm flipH="1">
                                  <a:off x="4048" y="5969"/>
                                  <a:ext cx="104" cy="357"/>
                                </a:xfrm>
                                <a:prstGeom prst="leftBracket">
                                  <a:avLst>
                                    <a:gd name="adj" fmla="val 23075"/>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79D088D6" id="グループ化 2" o:spid="_x0000_s1026" style="position:absolute;left:0;text-align:left;margin-left:-1.15pt;margin-top:4.65pt;width:122pt;height:18.2pt;z-index:251659264" coordorigin="1712,5962" coordsize="2440,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 o:spid="_x0000_s1027" type="#_x0000_t85" style="position:absolute;left:1712;top:5962;width:104;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f8MA&#10;AADaAAAADwAAAGRycy9kb3ducmV2LnhtbESPT4vCMBTE78J+h/AEbzZV/FOqUWRl0cse1N2Dt0fz&#10;bKvNS2mytn57syB4HGbmN8xy3ZlK3KlxpWUFoygGQZxZXXKu4Of0NUxAOI+ssbJMCh7kYL366C0x&#10;1bblA92PPhcBwi5FBYX3dSqlywoy6CJbEwfvYhuDPsgml7rBNsBNJcdxPJMGSw4LBdb0WVB2O/4Z&#10;BZd8tmknSXW10/ljL7ffye9555Qa9LvNAoSnzr/Dr/ZeK5jA/5VwA+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Uf8MAAADaAAAADwAAAAAAAAAAAAAAAACYAgAAZHJzL2Rv&#10;d25yZXYueG1sUEsFBgAAAAAEAAQA9QAAAIgDAAAAAA==&#10;" adj="1452" strokeweight=".5pt"/>
                      <v:shape id="AutoShape 2" o:spid="_x0000_s1028" type="#_x0000_t85" style="position:absolute;left:4048;top:5969;width:104;height:357;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2EI8MA&#10;AADaAAAADwAAAGRycy9kb3ducmV2LnhtbESPQWvCQBSE70L/w/IKvYhuLERKdBUJKGkPQtVLb4/s&#10;Mwlm34bd1ST/vlsQehxm5htmvR1MKx7kfGNZwWKegCAurW64UnA572cfIHxA1thaJgUjedhuXiZr&#10;zLTt+Zsep1CJCGGfoYI6hC6T0pc1GfRz2xFH72qdwRClq6R22Ee4aeV7kiylwYbjQo0d5TWVt9Pd&#10;KFg6SvPL+IV01LefQn8e8mlulHp7HXYrEIGG8B9+tgutIIW/K/EG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2EI8MAAADaAAAADwAAAAAAAAAAAAAAAACYAgAAZHJzL2Rv&#10;d25yZXYueG1sUEsFBgAAAAAEAAQA9QAAAIgDAAAAAA==&#10;" adj="1452" strokeweight=".5pt"/>
                    </v:group>
                  </w:pict>
                </mc:Fallback>
              </mc:AlternateContent>
            </w:r>
            <w:r w:rsidRPr="00B91AFC">
              <w:rPr>
                <w:rFonts w:asciiTheme="minorEastAsia" w:eastAsiaTheme="minorEastAsia" w:hAnsiTheme="minorEastAsia" w:hint="eastAsia"/>
                <w:snapToGrid w:val="0"/>
              </w:rPr>
              <w:t xml:space="preserve">　できるだけ具体的に記入してください。</w:t>
            </w:r>
          </w:p>
        </w:tc>
        <w:tc>
          <w:tcPr>
            <w:tcW w:w="5880" w:type="dxa"/>
            <w:vAlign w:val="center"/>
          </w:tcPr>
          <w:p w14:paraId="586A5BC1" w14:textId="77777777" w:rsidR="005B3432" w:rsidRPr="00B91AFC" w:rsidRDefault="005B3432" w:rsidP="0056768E">
            <w:pPr>
              <w:snapToGrid w:val="0"/>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r w:rsidR="005B3432" w:rsidRPr="00B91AFC" w14:paraId="586A5BC8" w14:textId="77777777" w:rsidTr="0056768E">
        <w:tc>
          <w:tcPr>
            <w:tcW w:w="2625" w:type="dxa"/>
            <w:vAlign w:val="center"/>
          </w:tcPr>
          <w:p w14:paraId="586A5BC3" w14:textId="77777777" w:rsidR="005B3432" w:rsidRPr="00B91AFC" w:rsidRDefault="005B3432" w:rsidP="0056768E">
            <w:pPr>
              <w:snapToGrid w:val="0"/>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希望する開示の実施方法</w:t>
            </w:r>
          </w:p>
        </w:tc>
        <w:tc>
          <w:tcPr>
            <w:tcW w:w="5880" w:type="dxa"/>
            <w:vAlign w:val="center"/>
          </w:tcPr>
          <w:p w14:paraId="586A5BC4" w14:textId="77777777" w:rsidR="005B3432" w:rsidRPr="00B91AFC" w:rsidRDefault="005B3432" w:rsidP="0056768E">
            <w:pPr>
              <w:snapToGrid w:val="0"/>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w:t>
            </w:r>
            <w:r w:rsidRPr="00B91AFC">
              <w:rPr>
                <w:rFonts w:asciiTheme="minorEastAsia" w:eastAsiaTheme="minorEastAsia" w:hAnsiTheme="minorEastAsia" w:hint="eastAsia"/>
                <w:snapToGrid w:val="0"/>
                <w:spacing w:val="315"/>
              </w:rPr>
              <w:t>閲</w:t>
            </w:r>
            <w:r w:rsidRPr="00B91AFC">
              <w:rPr>
                <w:rFonts w:asciiTheme="minorEastAsia" w:eastAsiaTheme="minorEastAsia" w:hAnsiTheme="minorEastAsia" w:hint="eastAsia"/>
                <w:snapToGrid w:val="0"/>
              </w:rPr>
              <w:t>覧</w:t>
            </w:r>
          </w:p>
          <w:p w14:paraId="586A5BC5" w14:textId="77777777" w:rsidR="005B3432" w:rsidRPr="00B91AFC" w:rsidRDefault="005B3432" w:rsidP="0056768E">
            <w:pPr>
              <w:snapToGrid w:val="0"/>
              <w:jc w:val="lef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写しの交付</w:t>
            </w:r>
          </w:p>
          <w:p w14:paraId="586A5BC6" w14:textId="77777777" w:rsidR="005B3432" w:rsidRPr="00B91AFC" w:rsidRDefault="005B3432" w:rsidP="0056768E">
            <w:pPr>
              <w:snapToGrid w:val="0"/>
              <w:ind w:firstLineChars="400" w:firstLine="840"/>
              <w:jc w:val="lef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交付方法（□　窓口受取　　□　郵送）</w:t>
            </w:r>
          </w:p>
          <w:p w14:paraId="586A5BC7" w14:textId="77777777" w:rsidR="005B3432" w:rsidRPr="00B91AFC" w:rsidRDefault="005B3432" w:rsidP="0056768E">
            <w:pPr>
              <w:snapToGrid w:val="0"/>
              <w:jc w:val="left"/>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交付媒体（</w:t>
            </w:r>
            <w:r w:rsidRPr="00B91AFC">
              <w:rPr>
                <w:rFonts w:asciiTheme="minorEastAsia" w:eastAsiaTheme="minorEastAsia" w:hAnsiTheme="minorEastAsia" w:cs="Cambria Math" w:hint="eastAsia"/>
                <w:snapToGrid w:val="0"/>
              </w:rPr>
              <w:t xml:space="preserve">□　紙　</w:t>
            </w:r>
            <w:r w:rsidRPr="00B91AFC">
              <w:rPr>
                <w:rFonts w:asciiTheme="minorEastAsia" w:eastAsiaTheme="minorEastAsia" w:hAnsiTheme="minorEastAsia" w:cs="Cambria Math"/>
                <w:snapToGrid w:val="0"/>
              </w:rPr>
              <w:t xml:space="preserve">　</w:t>
            </w:r>
            <w:r w:rsidRPr="00B91AFC">
              <w:rPr>
                <w:rFonts w:asciiTheme="minorEastAsia" w:eastAsiaTheme="minorEastAsia" w:hAnsiTheme="minorEastAsia" w:cs="Cambria Math" w:hint="eastAsia"/>
                <w:snapToGrid w:val="0"/>
              </w:rPr>
              <w:t>□　光ディスク）</w:t>
            </w:r>
          </w:p>
        </w:tc>
      </w:tr>
    </w:tbl>
    <w:p w14:paraId="586A5BC9" w14:textId="77777777" w:rsidR="005B3432" w:rsidRPr="00B91AFC" w:rsidRDefault="005B3432" w:rsidP="005B3432">
      <w:pPr>
        <w:snapToGrid w:val="0"/>
        <w:spacing w:before="40"/>
        <w:ind w:firstLineChars="100" w:firstLine="180"/>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sz w:val="18"/>
          <w:szCs w:val="18"/>
        </w:rPr>
        <w:t>注　請求の際は</w:t>
      </w:r>
      <w:r w:rsidR="00B91AFC" w:rsidRPr="00B91AFC">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請求者本人であることを示す書類（運転免許証等）の提示又は提出が必要です。</w:t>
      </w:r>
    </w:p>
    <w:p w14:paraId="586A5BCA"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BCB"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代理人が請求する場合は</w:t>
      </w:r>
      <w:r w:rsidR="00B91AFC" w:rsidRPr="00B91AFC">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次の欄にも記入してください。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5"/>
        <w:gridCol w:w="1050"/>
        <w:gridCol w:w="5880"/>
      </w:tblGrid>
      <w:tr w:rsidR="005B3432" w:rsidRPr="00B91AFC" w14:paraId="586A5BCF" w14:textId="77777777" w:rsidTr="0056768E">
        <w:tc>
          <w:tcPr>
            <w:tcW w:w="2625" w:type="dxa"/>
            <w:gridSpan w:val="2"/>
            <w:vAlign w:val="center"/>
          </w:tcPr>
          <w:p w14:paraId="586A5BCC" w14:textId="77777777" w:rsidR="005B3432" w:rsidRPr="00B91AFC" w:rsidRDefault="005B3432" w:rsidP="0056768E">
            <w:pPr>
              <w:snapToGrid w:val="0"/>
              <w:spacing w:before="40" w:after="40"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4"/>
              </w:rPr>
              <w:t>本人の状況</w:t>
            </w:r>
          </w:p>
        </w:tc>
        <w:tc>
          <w:tcPr>
            <w:tcW w:w="5880" w:type="dxa"/>
            <w:vAlign w:val="center"/>
          </w:tcPr>
          <w:p w14:paraId="586A5BCD"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未成年者（　　　 年　　月　　日生）</w:t>
            </w:r>
          </w:p>
          <w:p w14:paraId="586A5BCE"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成年被後見人　　□</w:t>
            </w: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任意代理人</w:t>
            </w:r>
            <w:r w:rsidRPr="00B91AFC">
              <w:rPr>
                <w:rFonts w:asciiTheme="minorEastAsia" w:eastAsiaTheme="minorEastAsia" w:hAnsiTheme="minorEastAsia"/>
                <w:snapToGrid w:val="0"/>
              </w:rPr>
              <w:t>委任者</w:t>
            </w:r>
          </w:p>
        </w:tc>
      </w:tr>
      <w:tr w:rsidR="005B3432" w:rsidRPr="00B91AFC" w14:paraId="586A5BD4" w14:textId="77777777" w:rsidTr="0056768E">
        <w:trPr>
          <w:cantSplit/>
        </w:trPr>
        <w:tc>
          <w:tcPr>
            <w:tcW w:w="1575" w:type="dxa"/>
            <w:vMerge w:val="restart"/>
            <w:vAlign w:val="center"/>
          </w:tcPr>
          <w:p w14:paraId="586A5BD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0"/>
              </w:rPr>
              <w:t>本人の氏</w:t>
            </w:r>
            <w:r w:rsidRPr="00B91AFC">
              <w:rPr>
                <w:rFonts w:asciiTheme="minorEastAsia" w:eastAsiaTheme="minorEastAsia" w:hAnsiTheme="minorEastAsia" w:hint="eastAsia"/>
                <w:snapToGrid w:val="0"/>
              </w:rPr>
              <w:t>名</w:t>
            </w:r>
            <w:r w:rsidRPr="00B91AFC">
              <w:rPr>
                <w:rFonts w:asciiTheme="minorEastAsia" w:eastAsiaTheme="minorEastAsia" w:hAnsiTheme="minorEastAsia" w:hint="eastAsia"/>
                <w:snapToGrid w:val="0"/>
                <w:spacing w:val="40"/>
              </w:rPr>
              <w:t>及び住</w:t>
            </w:r>
            <w:r w:rsidRPr="00B91AFC">
              <w:rPr>
                <w:rFonts w:asciiTheme="minorEastAsia" w:eastAsiaTheme="minorEastAsia" w:hAnsiTheme="minorEastAsia" w:hint="eastAsia"/>
                <w:snapToGrid w:val="0"/>
              </w:rPr>
              <w:t>所</w:t>
            </w:r>
          </w:p>
        </w:tc>
        <w:tc>
          <w:tcPr>
            <w:tcW w:w="1050" w:type="dxa"/>
            <w:vAlign w:val="center"/>
          </w:tcPr>
          <w:p w14:paraId="586A5BD1" w14:textId="77777777" w:rsidR="005B3432" w:rsidRPr="00B91AFC" w:rsidRDefault="005B3432" w:rsidP="0056768E">
            <w:pPr>
              <w:snapToGrid w:val="0"/>
              <w:spacing w:before="40"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ふりがな</w:t>
            </w:r>
          </w:p>
          <w:p w14:paraId="586A5BD2" w14:textId="77777777" w:rsidR="005B3432" w:rsidRPr="00B91AFC" w:rsidRDefault="005B3432" w:rsidP="0056768E">
            <w:pPr>
              <w:snapToGrid w:val="0"/>
              <w:spacing w:after="40"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氏</w:t>
            </w:r>
            <w:r w:rsidRPr="00B91AFC">
              <w:rPr>
                <w:rFonts w:asciiTheme="minorEastAsia" w:eastAsiaTheme="minorEastAsia" w:hAnsiTheme="minorEastAsia" w:hint="eastAsia"/>
                <w:snapToGrid w:val="0"/>
              </w:rPr>
              <w:t>名</w:t>
            </w:r>
          </w:p>
        </w:tc>
        <w:tc>
          <w:tcPr>
            <w:tcW w:w="5880" w:type="dxa"/>
            <w:vAlign w:val="center"/>
          </w:tcPr>
          <w:p w14:paraId="586A5BD3"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r w:rsidR="005B3432" w:rsidRPr="00B91AFC" w14:paraId="586A5BDA" w14:textId="77777777" w:rsidTr="0056768E">
        <w:trPr>
          <w:cantSplit/>
          <w:trHeight w:val="635"/>
        </w:trPr>
        <w:tc>
          <w:tcPr>
            <w:tcW w:w="1575" w:type="dxa"/>
            <w:vMerge/>
            <w:vAlign w:val="center"/>
          </w:tcPr>
          <w:p w14:paraId="586A5BD5"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p>
        </w:tc>
        <w:tc>
          <w:tcPr>
            <w:tcW w:w="1050" w:type="dxa"/>
            <w:vAlign w:val="center"/>
          </w:tcPr>
          <w:p w14:paraId="586A5BD6"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住</w:t>
            </w:r>
            <w:r w:rsidRPr="00B91AFC">
              <w:rPr>
                <w:rFonts w:asciiTheme="minorEastAsia" w:eastAsiaTheme="minorEastAsia" w:hAnsiTheme="minorEastAsia" w:hint="eastAsia"/>
                <w:snapToGrid w:val="0"/>
              </w:rPr>
              <w:t>所</w:t>
            </w:r>
          </w:p>
        </w:tc>
        <w:tc>
          <w:tcPr>
            <w:tcW w:w="5880" w:type="dxa"/>
            <w:vAlign w:val="center"/>
          </w:tcPr>
          <w:p w14:paraId="586A5BD7" w14:textId="77777777" w:rsidR="005B3432" w:rsidRPr="00B91AFC" w:rsidRDefault="005B3432" w:rsidP="0056768E">
            <w:pPr>
              <w:snapToGrid w:val="0"/>
              <w:spacing w:before="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BD8"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BD9" w14:textId="77777777" w:rsidR="005B3432" w:rsidRPr="00B91AFC" w:rsidRDefault="005B3432" w:rsidP="0056768E">
            <w:pPr>
              <w:snapToGrid w:val="0"/>
              <w:spacing w:after="40" w:line="240" w:lineRule="exact"/>
              <w:ind w:right="840"/>
              <w:jc w:val="center"/>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　　　　　　　　</w:t>
            </w:r>
          </w:p>
        </w:tc>
      </w:tr>
    </w:tbl>
    <w:p w14:paraId="586A5BDB" w14:textId="77777777" w:rsidR="005B3432" w:rsidRPr="00B91AFC" w:rsidRDefault="005B3432" w:rsidP="005B3432">
      <w:pPr>
        <w:snapToGrid w:val="0"/>
        <w:spacing w:before="40"/>
        <w:ind w:left="567" w:hanging="56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hint="eastAsia"/>
          <w:snapToGrid w:val="0"/>
          <w:sz w:val="18"/>
          <w:szCs w:val="18"/>
        </w:rPr>
        <w:t>注１　代理人が請求する場合は</w:t>
      </w:r>
      <w:r w:rsidR="00B91AFC" w:rsidRPr="00B91AFC">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代理人本人であることを示す書類のほか</w:t>
      </w:r>
      <w:r w:rsidR="00B91AFC" w:rsidRPr="00B91AFC">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その資格を証明する書類（法定代理人…戸籍謄本等</w:t>
      </w:r>
      <w:r w:rsidR="00B91AFC" w:rsidRPr="00B91AFC">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任意代理人…本人の押印のある委任状</w:t>
      </w:r>
      <w:r w:rsidR="00B91AFC" w:rsidRPr="00B91AFC">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印鑑登録証明書等）の提示又は提出が必要です。</w:t>
      </w:r>
    </w:p>
    <w:p w14:paraId="586A5BDC" w14:textId="77777777" w:rsidR="005B3432" w:rsidRPr="00B91AFC" w:rsidRDefault="005B3432" w:rsidP="005B3432">
      <w:pPr>
        <w:autoSpaceDE w:val="0"/>
        <w:autoSpaceDN w:val="0"/>
        <w:snapToGrid w:val="0"/>
        <w:spacing w:before="40"/>
        <w:ind w:left="567" w:hanging="56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snapToGrid w:val="0"/>
          <w:sz w:val="18"/>
          <w:szCs w:val="18"/>
        </w:rPr>
        <w:t xml:space="preserve">　注２　開示請求した代理人は</w:t>
      </w:r>
      <w:r w:rsidR="00B91AFC" w:rsidRPr="00B91AFC">
        <w:rPr>
          <w:rFonts w:asciiTheme="minorEastAsia" w:eastAsiaTheme="minorEastAsia" w:hAnsiTheme="minorEastAsia"/>
          <w:snapToGrid w:val="0"/>
          <w:sz w:val="18"/>
          <w:szCs w:val="18"/>
        </w:rPr>
        <w:t>、</w:t>
      </w:r>
      <w:r w:rsidRPr="00B91AFC">
        <w:rPr>
          <w:rFonts w:asciiTheme="minorEastAsia" w:eastAsiaTheme="minorEastAsia" w:hAnsiTheme="minorEastAsia"/>
          <w:snapToGrid w:val="0"/>
          <w:sz w:val="18"/>
          <w:szCs w:val="18"/>
        </w:rPr>
        <w:t>この開示請求に係る保有個人情報の開示を受ける前にその資格を喪失したときは</w:t>
      </w:r>
      <w:r w:rsidR="00B91AFC" w:rsidRPr="00B91AFC">
        <w:rPr>
          <w:rFonts w:asciiTheme="minorEastAsia" w:eastAsiaTheme="minorEastAsia" w:hAnsiTheme="minorEastAsia"/>
          <w:snapToGrid w:val="0"/>
          <w:sz w:val="18"/>
          <w:szCs w:val="18"/>
        </w:rPr>
        <w:t>、</w:t>
      </w:r>
      <w:r w:rsidRPr="00B91AFC">
        <w:rPr>
          <w:rFonts w:asciiTheme="minorEastAsia" w:eastAsiaTheme="minorEastAsia" w:hAnsiTheme="minorEastAsia"/>
          <w:snapToGrid w:val="0"/>
          <w:sz w:val="18"/>
          <w:szCs w:val="18"/>
        </w:rPr>
        <w:t>個人情報の保護に関する法律施行令（平成15年政令第507号）第22条第４項の規定により</w:t>
      </w:r>
      <w:r w:rsidR="00B91AFC" w:rsidRPr="00B91AFC">
        <w:rPr>
          <w:rFonts w:asciiTheme="minorEastAsia" w:eastAsiaTheme="minorEastAsia" w:hAnsiTheme="minorEastAsia"/>
          <w:snapToGrid w:val="0"/>
          <w:sz w:val="18"/>
          <w:szCs w:val="18"/>
        </w:rPr>
        <w:t>、</w:t>
      </w:r>
      <w:r w:rsidRPr="00B91AFC">
        <w:rPr>
          <w:rFonts w:asciiTheme="minorEastAsia" w:eastAsiaTheme="minorEastAsia" w:hAnsiTheme="minorEastAsia"/>
          <w:snapToGrid w:val="0"/>
          <w:sz w:val="18"/>
          <w:szCs w:val="18"/>
        </w:rPr>
        <w:t>直ちに</w:t>
      </w:r>
      <w:r w:rsidR="00B91AFC" w:rsidRPr="00B91AFC">
        <w:rPr>
          <w:rFonts w:asciiTheme="minorEastAsia" w:eastAsiaTheme="minorEastAsia" w:hAnsiTheme="minorEastAsia"/>
          <w:snapToGrid w:val="0"/>
          <w:sz w:val="18"/>
          <w:szCs w:val="18"/>
        </w:rPr>
        <w:t>、</w:t>
      </w:r>
      <w:r w:rsidRPr="00B91AFC">
        <w:rPr>
          <w:rFonts w:asciiTheme="minorEastAsia" w:eastAsiaTheme="minorEastAsia" w:hAnsiTheme="minorEastAsia"/>
          <w:snapToGrid w:val="0"/>
          <w:sz w:val="18"/>
          <w:szCs w:val="18"/>
        </w:rPr>
        <w:t>書面でその旨を届け出ることが必要です。</w:t>
      </w:r>
    </w:p>
    <w:p w14:paraId="586A5BDD" w14:textId="77777777" w:rsidR="005B3432" w:rsidRPr="00B91AFC" w:rsidRDefault="005B3432" w:rsidP="005B3432">
      <w:pPr>
        <w:snapToGrid w:val="0"/>
        <w:spacing w:before="40"/>
        <w:ind w:left="420" w:hanging="420"/>
        <w:textAlignment w:val="center"/>
        <w:rPr>
          <w:rFonts w:asciiTheme="minorEastAsia" w:eastAsiaTheme="minorEastAsia" w:hAnsiTheme="minorEastAsia"/>
          <w:snapToGrid w:val="0"/>
          <w:sz w:val="18"/>
          <w:szCs w:val="18"/>
        </w:rPr>
      </w:pPr>
    </w:p>
    <w:p w14:paraId="586A5BDE"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〈職員記載欄〉次の欄は</w:t>
      </w:r>
      <w:r w:rsidR="00B91AFC" w:rsidRPr="00B91AFC">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記入する必要がありません。</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95"/>
        <w:gridCol w:w="6510"/>
      </w:tblGrid>
      <w:tr w:rsidR="005B3432" w:rsidRPr="00B91AFC" w14:paraId="586A5BE2" w14:textId="77777777" w:rsidTr="0056768E">
        <w:trPr>
          <w:trHeight w:val="480"/>
        </w:trPr>
        <w:tc>
          <w:tcPr>
            <w:tcW w:w="1995" w:type="dxa"/>
            <w:vAlign w:val="center"/>
          </w:tcPr>
          <w:p w14:paraId="586A5BDF"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本人等確認書類</w:t>
            </w:r>
          </w:p>
        </w:tc>
        <w:tc>
          <w:tcPr>
            <w:tcW w:w="6510" w:type="dxa"/>
            <w:vAlign w:val="center"/>
          </w:tcPr>
          <w:p w14:paraId="586A5BE0" w14:textId="77777777" w:rsidR="005B3432" w:rsidRPr="00B91AFC" w:rsidRDefault="005B3432" w:rsidP="0056768E">
            <w:pPr>
              <w:snapToGrid w:val="0"/>
              <w:spacing w:before="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□運転免許証　　　□旅券　　　□個人番号カード</w:t>
            </w:r>
          </w:p>
          <w:p w14:paraId="586A5BE1" w14:textId="77777777" w:rsidR="005B3432" w:rsidRPr="00B91AFC" w:rsidRDefault="005B3432" w:rsidP="0056768E">
            <w:pPr>
              <w:snapToGrid w:val="0"/>
              <w:spacing w:after="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BE6" w14:textId="77777777" w:rsidTr="0056768E">
        <w:trPr>
          <w:trHeight w:val="480"/>
        </w:trPr>
        <w:tc>
          <w:tcPr>
            <w:tcW w:w="1995" w:type="dxa"/>
            <w:vAlign w:val="center"/>
          </w:tcPr>
          <w:p w14:paraId="586A5BE3"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法定代理人の資格確認書類</w:t>
            </w:r>
          </w:p>
        </w:tc>
        <w:tc>
          <w:tcPr>
            <w:tcW w:w="6510" w:type="dxa"/>
            <w:vAlign w:val="center"/>
          </w:tcPr>
          <w:p w14:paraId="586A5BE4" w14:textId="77777777" w:rsidR="005B3432" w:rsidRPr="00B91AFC" w:rsidRDefault="005B3432" w:rsidP="0056768E">
            <w:pPr>
              <w:snapToGrid w:val="0"/>
              <w:spacing w:before="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□戸籍謄本　　　　□登記事項証明書</w:t>
            </w:r>
          </w:p>
          <w:p w14:paraId="586A5BE5" w14:textId="77777777" w:rsidR="005B3432" w:rsidRPr="00B91AFC" w:rsidRDefault="005B3432" w:rsidP="0056768E">
            <w:pPr>
              <w:snapToGrid w:val="0"/>
              <w:spacing w:after="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BEA" w14:textId="77777777" w:rsidTr="0056768E">
        <w:trPr>
          <w:trHeight w:val="480"/>
        </w:trPr>
        <w:tc>
          <w:tcPr>
            <w:tcW w:w="1995" w:type="dxa"/>
            <w:vAlign w:val="center"/>
          </w:tcPr>
          <w:p w14:paraId="586A5BE7"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任意代理人の資格確認書類</w:t>
            </w:r>
          </w:p>
        </w:tc>
        <w:tc>
          <w:tcPr>
            <w:tcW w:w="6510" w:type="dxa"/>
            <w:vAlign w:val="center"/>
          </w:tcPr>
          <w:p w14:paraId="586A5BE8" w14:textId="77777777" w:rsidR="005B3432" w:rsidRPr="00B91AFC" w:rsidRDefault="005B3432" w:rsidP="0056768E">
            <w:pPr>
              <w:snapToGrid w:val="0"/>
              <w:spacing w:before="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□委任状　　　　　□本人の印鑑登録証明書</w:t>
            </w:r>
          </w:p>
          <w:p w14:paraId="586A5BE9" w14:textId="77777777" w:rsidR="005B3432" w:rsidRPr="00B91AFC" w:rsidRDefault="005B3432" w:rsidP="0056768E">
            <w:pPr>
              <w:snapToGrid w:val="0"/>
              <w:spacing w:before="40"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BED" w14:textId="77777777" w:rsidTr="0056768E">
        <w:trPr>
          <w:trHeight w:val="403"/>
        </w:trPr>
        <w:tc>
          <w:tcPr>
            <w:tcW w:w="1995" w:type="dxa"/>
            <w:vAlign w:val="center"/>
          </w:tcPr>
          <w:p w14:paraId="586A5BEB"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担当部署</w:t>
            </w:r>
          </w:p>
        </w:tc>
        <w:tc>
          <w:tcPr>
            <w:tcW w:w="6510" w:type="dxa"/>
            <w:vAlign w:val="center"/>
          </w:tcPr>
          <w:p w14:paraId="586A5BEC"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r w:rsidR="005B3432" w:rsidRPr="00B91AFC" w14:paraId="586A5BF0" w14:textId="77777777" w:rsidTr="0056768E">
        <w:trPr>
          <w:trHeight w:val="409"/>
        </w:trPr>
        <w:tc>
          <w:tcPr>
            <w:tcW w:w="1995" w:type="dxa"/>
            <w:vAlign w:val="center"/>
          </w:tcPr>
          <w:p w14:paraId="586A5BEE"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備考</w:t>
            </w:r>
          </w:p>
        </w:tc>
        <w:tc>
          <w:tcPr>
            <w:tcW w:w="6510" w:type="dxa"/>
            <w:vAlign w:val="center"/>
          </w:tcPr>
          <w:p w14:paraId="586A5BEF"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bl>
    <w:p w14:paraId="586A5BF1" w14:textId="77777777" w:rsidR="005B3432" w:rsidRPr="00B91AFC" w:rsidRDefault="005B3432" w:rsidP="005B3432">
      <w:pPr>
        <w:snapToGrid w:val="0"/>
        <w:spacing w:before="40" w:line="315" w:lineRule="exact"/>
        <w:textAlignment w:val="center"/>
        <w:rPr>
          <w:rFonts w:asciiTheme="minorEastAsia" w:eastAsiaTheme="minorEastAsia" w:hAnsiTheme="minorEastAsia"/>
        </w:rPr>
      </w:pPr>
      <w:r w:rsidRPr="00B91AFC">
        <w:rPr>
          <w:rFonts w:asciiTheme="minorEastAsia" w:eastAsiaTheme="minorEastAsia" w:hAnsiTheme="minorEastAsia" w:hint="eastAsia"/>
          <w:snapToGrid w:val="0"/>
        </w:rPr>
        <w:t xml:space="preserve">　注　用紙の大きさは</w:t>
      </w:r>
      <w:r w:rsidR="00B91AFC" w:rsidRPr="00B91AFC">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日本産業規格</w:t>
      </w:r>
      <w:r w:rsidRPr="00B91AFC">
        <w:rPr>
          <w:rFonts w:asciiTheme="minorEastAsia" w:eastAsiaTheme="minorEastAsia" w:hAnsiTheme="minorEastAsia"/>
          <w:snapToGrid w:val="0"/>
        </w:rPr>
        <w:t>Ａ</w:t>
      </w:r>
      <w:r w:rsidRPr="00B91AFC">
        <w:rPr>
          <w:rFonts w:asciiTheme="minorEastAsia" w:eastAsiaTheme="minorEastAsia" w:hAnsiTheme="minorEastAsia" w:hint="eastAsia"/>
          <w:snapToGrid w:val="0"/>
        </w:rPr>
        <w:t>列</w:t>
      </w:r>
      <w:r w:rsidRPr="00B91AFC">
        <w:rPr>
          <w:rFonts w:asciiTheme="minorEastAsia" w:eastAsiaTheme="minorEastAsia" w:hAnsiTheme="minorEastAsia"/>
          <w:snapToGrid w:val="0"/>
        </w:rPr>
        <w:t>４</w:t>
      </w:r>
      <w:r w:rsidRPr="00B91AFC">
        <w:rPr>
          <w:rFonts w:asciiTheme="minorEastAsia" w:eastAsiaTheme="minorEastAsia" w:hAnsiTheme="minorEastAsia" w:hint="eastAsia"/>
          <w:snapToGrid w:val="0"/>
        </w:rPr>
        <w:t>とする。</w:t>
      </w:r>
    </w:p>
    <w:p w14:paraId="586A5FE9" w14:textId="77777777" w:rsidR="00E67D0E" w:rsidRPr="00B91AFC" w:rsidRDefault="00E67D0E" w:rsidP="00FC7364">
      <w:pPr>
        <w:autoSpaceDE w:val="0"/>
        <w:autoSpaceDN w:val="0"/>
        <w:snapToGrid w:val="0"/>
        <w:spacing w:line="315" w:lineRule="exact"/>
        <w:textAlignment w:val="center"/>
        <w:rPr>
          <w:rFonts w:asciiTheme="minorEastAsia" w:eastAsiaTheme="minorEastAsia" w:hAnsiTheme="minorEastAsia"/>
          <w:color w:val="000000" w:themeColor="text1"/>
        </w:rPr>
      </w:pPr>
    </w:p>
    <w:sectPr w:rsidR="00E67D0E" w:rsidRPr="00B91AFC" w:rsidSect="00420C84">
      <w:headerReference w:type="default" r:id="rId10"/>
      <w:pgSz w:w="11906" w:h="16838" w:code="9"/>
      <w:pgMar w:top="851" w:right="1701" w:bottom="567" w:left="1701" w:header="283" w:footer="992" w:gutter="0"/>
      <w:cols w:space="425"/>
      <w:docGrid w:type="lines" w:linePitch="3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DE579" w14:textId="77777777" w:rsidR="0034658B" w:rsidRDefault="0034658B">
      <w:r>
        <w:separator/>
      </w:r>
    </w:p>
  </w:endnote>
  <w:endnote w:type="continuationSeparator" w:id="0">
    <w:p w14:paraId="24017DAC" w14:textId="77777777" w:rsidR="0034658B" w:rsidRDefault="0034658B">
      <w:r>
        <w:continuationSeparator/>
      </w:r>
    </w:p>
  </w:endnote>
  <w:endnote w:type="continuationNotice" w:id="1">
    <w:p w14:paraId="55330860" w14:textId="77777777" w:rsidR="0034658B" w:rsidRDefault="003465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0000000000000000000"/>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804FB" w14:textId="77777777" w:rsidR="0034658B" w:rsidRDefault="0034658B">
      <w:r>
        <w:separator/>
      </w:r>
    </w:p>
  </w:footnote>
  <w:footnote w:type="continuationSeparator" w:id="0">
    <w:p w14:paraId="1B7A809C" w14:textId="77777777" w:rsidR="0034658B" w:rsidRDefault="0034658B">
      <w:r>
        <w:continuationSeparator/>
      </w:r>
    </w:p>
  </w:footnote>
  <w:footnote w:type="continuationNotice" w:id="1">
    <w:p w14:paraId="58C56598" w14:textId="77777777" w:rsidR="0034658B" w:rsidRDefault="0034658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A5FF2" w14:textId="77777777" w:rsidR="0056768E" w:rsidRDefault="0056768E" w:rsidP="0056768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135F1"/>
    <w:multiLevelType w:val="singleLevel"/>
    <w:tmpl w:val="4126E376"/>
    <w:lvl w:ilvl="0">
      <w:start w:val="1"/>
      <w:numFmt w:val="japaneseCounting"/>
      <w:lvlText w:val="第%1条"/>
      <w:lvlJc w:val="left"/>
      <w:pPr>
        <w:tabs>
          <w:tab w:val="num" w:pos="720"/>
        </w:tabs>
        <w:ind w:left="720" w:hanging="720"/>
      </w:pPr>
      <w:rPr>
        <w:rFonts w:hint="eastAsia"/>
      </w:rPr>
    </w:lvl>
  </w:abstractNum>
  <w:abstractNum w:abstractNumId="1" w15:restartNumberingAfterBreak="0">
    <w:nsid w:val="0B7F3112"/>
    <w:multiLevelType w:val="singleLevel"/>
    <w:tmpl w:val="9108464A"/>
    <w:lvl w:ilvl="0">
      <w:start w:val="5"/>
      <w:numFmt w:val="japaneseCounting"/>
      <w:lvlText w:val="第%1条"/>
      <w:lvlJc w:val="left"/>
      <w:pPr>
        <w:tabs>
          <w:tab w:val="num" w:pos="720"/>
        </w:tabs>
        <w:ind w:left="720" w:hanging="720"/>
      </w:pPr>
      <w:rPr>
        <w:rFonts w:hint="eastAsia"/>
      </w:rPr>
    </w:lvl>
  </w:abstractNum>
  <w:abstractNum w:abstractNumId="2" w15:restartNumberingAfterBreak="0">
    <w:nsid w:val="1865066F"/>
    <w:multiLevelType w:val="singleLevel"/>
    <w:tmpl w:val="1A4E81E0"/>
    <w:lvl w:ilvl="0">
      <w:start w:val="1"/>
      <w:numFmt w:val="bullet"/>
      <w:lvlText w:val="※"/>
      <w:lvlJc w:val="left"/>
      <w:pPr>
        <w:tabs>
          <w:tab w:val="num" w:pos="420"/>
        </w:tabs>
        <w:ind w:left="420" w:hanging="420"/>
      </w:pPr>
      <w:rPr>
        <w:rFonts w:ascii="ＭＳ 明朝" w:eastAsia="ＭＳ 明朝" w:hAnsi="ＭＳ 明朝" w:hint="eastAsia"/>
      </w:rPr>
    </w:lvl>
  </w:abstractNum>
  <w:abstractNum w:abstractNumId="3" w15:restartNumberingAfterBreak="0">
    <w:nsid w:val="19F15C5E"/>
    <w:multiLevelType w:val="singleLevel"/>
    <w:tmpl w:val="92B25F02"/>
    <w:lvl w:ilvl="0">
      <w:start w:val="4"/>
      <w:numFmt w:val="decimalFullWidth"/>
      <w:lvlText w:val="第%1条"/>
      <w:lvlJc w:val="left"/>
      <w:pPr>
        <w:tabs>
          <w:tab w:val="num" w:pos="840"/>
        </w:tabs>
        <w:ind w:left="840" w:hanging="840"/>
      </w:pPr>
      <w:rPr>
        <w:rFonts w:hint="eastAsia"/>
      </w:rPr>
    </w:lvl>
  </w:abstractNum>
  <w:abstractNum w:abstractNumId="4" w15:restartNumberingAfterBreak="0">
    <w:nsid w:val="281D1F03"/>
    <w:multiLevelType w:val="singleLevel"/>
    <w:tmpl w:val="F1F87E76"/>
    <w:lvl w:ilvl="0">
      <w:start w:val="20"/>
      <w:numFmt w:val="japaneseCounting"/>
      <w:lvlText w:val="第%1条"/>
      <w:lvlJc w:val="left"/>
      <w:pPr>
        <w:tabs>
          <w:tab w:val="num" w:pos="1065"/>
        </w:tabs>
        <w:ind w:left="1065" w:hanging="1065"/>
      </w:pPr>
      <w:rPr>
        <w:rFonts w:hint="eastAsia"/>
      </w:rPr>
    </w:lvl>
  </w:abstractNum>
  <w:abstractNum w:abstractNumId="5" w15:restartNumberingAfterBreak="0">
    <w:nsid w:val="2BE52AC4"/>
    <w:multiLevelType w:val="singleLevel"/>
    <w:tmpl w:val="AF7E085E"/>
    <w:lvl w:ilvl="0">
      <w:start w:val="1"/>
      <w:numFmt w:val="decimalFullWidth"/>
      <w:lvlText w:val="第%1条"/>
      <w:lvlJc w:val="left"/>
      <w:pPr>
        <w:tabs>
          <w:tab w:val="num" w:pos="825"/>
        </w:tabs>
        <w:ind w:left="825" w:hanging="825"/>
      </w:pPr>
      <w:rPr>
        <w:rFonts w:hint="eastAsia"/>
      </w:rPr>
    </w:lvl>
  </w:abstractNum>
  <w:abstractNum w:abstractNumId="6" w15:restartNumberingAfterBreak="0">
    <w:nsid w:val="417D1051"/>
    <w:multiLevelType w:val="hybridMultilevel"/>
    <w:tmpl w:val="25C67EC8"/>
    <w:lvl w:ilvl="0" w:tplc="FFFFFFFF">
      <w:start w:val="3"/>
      <w:numFmt w:val="japaneseCounting"/>
      <w:lvlText w:val="第%1条"/>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7" w15:restartNumberingAfterBreak="0">
    <w:nsid w:val="490F0116"/>
    <w:multiLevelType w:val="singleLevel"/>
    <w:tmpl w:val="92DA55C4"/>
    <w:lvl w:ilvl="0">
      <w:start w:val="8"/>
      <w:numFmt w:val="japaneseCounting"/>
      <w:lvlText w:val="第%1条"/>
      <w:lvlJc w:val="left"/>
      <w:pPr>
        <w:tabs>
          <w:tab w:val="num" w:pos="840"/>
        </w:tabs>
        <w:ind w:left="840" w:hanging="840"/>
      </w:pPr>
      <w:rPr>
        <w:rFonts w:hint="eastAsia"/>
      </w:rPr>
    </w:lvl>
  </w:abstractNum>
  <w:abstractNum w:abstractNumId="8" w15:restartNumberingAfterBreak="0">
    <w:nsid w:val="565E0EAD"/>
    <w:multiLevelType w:val="singleLevel"/>
    <w:tmpl w:val="787EF700"/>
    <w:lvl w:ilvl="0">
      <w:numFmt w:val="bullet"/>
      <w:lvlText w:val="・"/>
      <w:lvlJc w:val="left"/>
      <w:pPr>
        <w:tabs>
          <w:tab w:val="num" w:pos="420"/>
        </w:tabs>
        <w:ind w:left="420" w:hanging="210"/>
      </w:pPr>
      <w:rPr>
        <w:rFonts w:ascii="ＭＳ 明朝" w:eastAsia="ＭＳ 明朝" w:hAnsi="ＭＳ 明朝" w:hint="eastAsia"/>
      </w:rPr>
    </w:lvl>
  </w:abstractNum>
  <w:abstractNum w:abstractNumId="9" w15:restartNumberingAfterBreak="0">
    <w:nsid w:val="632D73B5"/>
    <w:multiLevelType w:val="singleLevel"/>
    <w:tmpl w:val="4A02A886"/>
    <w:lvl w:ilvl="0">
      <w:start w:val="1"/>
      <w:numFmt w:val="japaneseCounting"/>
      <w:lvlText w:val="第%1条"/>
      <w:lvlJc w:val="left"/>
      <w:pPr>
        <w:tabs>
          <w:tab w:val="num" w:pos="840"/>
        </w:tabs>
        <w:ind w:left="840" w:hanging="840"/>
      </w:pPr>
      <w:rPr>
        <w:rFonts w:hint="eastAsia"/>
      </w:rPr>
    </w:lvl>
  </w:abstractNum>
  <w:abstractNum w:abstractNumId="10" w15:restartNumberingAfterBreak="0">
    <w:nsid w:val="66C55D18"/>
    <w:multiLevelType w:val="singleLevel"/>
    <w:tmpl w:val="3166961A"/>
    <w:lvl w:ilvl="0">
      <w:start w:val="1"/>
      <w:numFmt w:val="japaneseCounting"/>
      <w:lvlText w:val="第%1条"/>
      <w:lvlJc w:val="left"/>
      <w:pPr>
        <w:tabs>
          <w:tab w:val="num" w:pos="840"/>
        </w:tabs>
        <w:ind w:left="840" w:hanging="840"/>
      </w:pPr>
      <w:rPr>
        <w:rFonts w:hint="eastAsia"/>
      </w:rPr>
    </w:lvl>
  </w:abstractNum>
  <w:abstractNum w:abstractNumId="11" w15:restartNumberingAfterBreak="0">
    <w:nsid w:val="70AE1084"/>
    <w:multiLevelType w:val="singleLevel"/>
    <w:tmpl w:val="777AFFAA"/>
    <w:lvl w:ilvl="0">
      <w:start w:val="1"/>
      <w:numFmt w:val="japaneseCounting"/>
      <w:lvlText w:val="第%1条"/>
      <w:lvlJc w:val="left"/>
      <w:pPr>
        <w:tabs>
          <w:tab w:val="num" w:pos="840"/>
        </w:tabs>
        <w:ind w:left="840" w:hanging="840"/>
      </w:pPr>
      <w:rPr>
        <w:rFonts w:hint="eastAsia"/>
      </w:rPr>
    </w:lvl>
  </w:abstractNum>
  <w:abstractNum w:abstractNumId="12" w15:restartNumberingAfterBreak="0">
    <w:nsid w:val="74BB03D0"/>
    <w:multiLevelType w:val="singleLevel"/>
    <w:tmpl w:val="08FC0492"/>
    <w:lvl w:ilvl="0">
      <w:start w:val="1"/>
      <w:numFmt w:val="japaneseCounting"/>
      <w:lvlText w:val="第%1節"/>
      <w:lvlJc w:val="left"/>
      <w:pPr>
        <w:tabs>
          <w:tab w:val="num" w:pos="1260"/>
        </w:tabs>
        <w:ind w:left="1260" w:hanging="840"/>
      </w:pPr>
      <w:rPr>
        <w:rFonts w:hint="eastAsia"/>
      </w:rPr>
    </w:lvl>
  </w:abstractNum>
  <w:num w:numId="1" w16cid:durableId="1495099740">
    <w:abstractNumId w:val="6"/>
  </w:num>
  <w:num w:numId="2" w16cid:durableId="1125196121">
    <w:abstractNumId w:val="12"/>
  </w:num>
  <w:num w:numId="3" w16cid:durableId="593170760">
    <w:abstractNumId w:val="2"/>
  </w:num>
  <w:num w:numId="4" w16cid:durableId="124273026">
    <w:abstractNumId w:val="8"/>
  </w:num>
  <w:num w:numId="5" w16cid:durableId="227114356">
    <w:abstractNumId w:val="7"/>
  </w:num>
  <w:num w:numId="6" w16cid:durableId="1908295540">
    <w:abstractNumId w:val="4"/>
  </w:num>
  <w:num w:numId="7" w16cid:durableId="992220421">
    <w:abstractNumId w:val="11"/>
  </w:num>
  <w:num w:numId="8" w16cid:durableId="1470824867">
    <w:abstractNumId w:val="3"/>
  </w:num>
  <w:num w:numId="9" w16cid:durableId="1564370175">
    <w:abstractNumId w:val="1"/>
  </w:num>
  <w:num w:numId="10" w16cid:durableId="1015575874">
    <w:abstractNumId w:val="0"/>
  </w:num>
  <w:num w:numId="11" w16cid:durableId="12610005">
    <w:abstractNumId w:val="10"/>
  </w:num>
  <w:num w:numId="12" w16cid:durableId="409159905">
    <w:abstractNumId w:val="5"/>
  </w:num>
  <w:num w:numId="13" w16cid:durableId="2246867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73"/>
  <w:displayHorizontalDrawingGridEvery w:val="2"/>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598"/>
    <w:rsid w:val="00002909"/>
    <w:rsid w:val="00012067"/>
    <w:rsid w:val="00020427"/>
    <w:rsid w:val="00032AEF"/>
    <w:rsid w:val="000361E3"/>
    <w:rsid w:val="00047E30"/>
    <w:rsid w:val="00067AA4"/>
    <w:rsid w:val="0007135B"/>
    <w:rsid w:val="000771AF"/>
    <w:rsid w:val="000833B5"/>
    <w:rsid w:val="000877F0"/>
    <w:rsid w:val="0009191A"/>
    <w:rsid w:val="000A1DD4"/>
    <w:rsid w:val="000B1E2D"/>
    <w:rsid w:val="000B5335"/>
    <w:rsid w:val="000E02A6"/>
    <w:rsid w:val="00126F2B"/>
    <w:rsid w:val="00160527"/>
    <w:rsid w:val="0016322C"/>
    <w:rsid w:val="0017158E"/>
    <w:rsid w:val="00173E23"/>
    <w:rsid w:val="00181BF9"/>
    <w:rsid w:val="00182F81"/>
    <w:rsid w:val="0018685C"/>
    <w:rsid w:val="00197B88"/>
    <w:rsid w:val="001B2126"/>
    <w:rsid w:val="001D1EE8"/>
    <w:rsid w:val="00233E3F"/>
    <w:rsid w:val="002413C4"/>
    <w:rsid w:val="00257A68"/>
    <w:rsid w:val="00283A66"/>
    <w:rsid w:val="00297343"/>
    <w:rsid w:val="002B3C65"/>
    <w:rsid w:val="002C0824"/>
    <w:rsid w:val="002C2675"/>
    <w:rsid w:val="002C5290"/>
    <w:rsid w:val="002D35E1"/>
    <w:rsid w:val="002E0F6F"/>
    <w:rsid w:val="002E29FA"/>
    <w:rsid w:val="002E5497"/>
    <w:rsid w:val="002F1733"/>
    <w:rsid w:val="002F2844"/>
    <w:rsid w:val="002F296E"/>
    <w:rsid w:val="002F34C4"/>
    <w:rsid w:val="002F4A1F"/>
    <w:rsid w:val="00317F71"/>
    <w:rsid w:val="00326ED3"/>
    <w:rsid w:val="00330C62"/>
    <w:rsid w:val="0034658B"/>
    <w:rsid w:val="0035354F"/>
    <w:rsid w:val="003536C0"/>
    <w:rsid w:val="003823B0"/>
    <w:rsid w:val="003912B4"/>
    <w:rsid w:val="003C786B"/>
    <w:rsid w:val="003D1464"/>
    <w:rsid w:val="003D7320"/>
    <w:rsid w:val="003D7661"/>
    <w:rsid w:val="003E0997"/>
    <w:rsid w:val="003E3ADF"/>
    <w:rsid w:val="003E6568"/>
    <w:rsid w:val="004134B2"/>
    <w:rsid w:val="00415733"/>
    <w:rsid w:val="00420C84"/>
    <w:rsid w:val="00423469"/>
    <w:rsid w:val="00445B37"/>
    <w:rsid w:val="00476A37"/>
    <w:rsid w:val="004826AE"/>
    <w:rsid w:val="0049436B"/>
    <w:rsid w:val="004D08DA"/>
    <w:rsid w:val="004E4656"/>
    <w:rsid w:val="00503125"/>
    <w:rsid w:val="005041B6"/>
    <w:rsid w:val="00510773"/>
    <w:rsid w:val="00511F45"/>
    <w:rsid w:val="00561DBD"/>
    <w:rsid w:val="0056768E"/>
    <w:rsid w:val="00577AF6"/>
    <w:rsid w:val="0059113B"/>
    <w:rsid w:val="005A1C4C"/>
    <w:rsid w:val="005A27A2"/>
    <w:rsid w:val="005B1B6F"/>
    <w:rsid w:val="005B2773"/>
    <w:rsid w:val="005B3432"/>
    <w:rsid w:val="005B48C2"/>
    <w:rsid w:val="005C11D2"/>
    <w:rsid w:val="005D1C97"/>
    <w:rsid w:val="005D1DDB"/>
    <w:rsid w:val="005D7C5C"/>
    <w:rsid w:val="005E29F3"/>
    <w:rsid w:val="005E5998"/>
    <w:rsid w:val="006030C1"/>
    <w:rsid w:val="00616362"/>
    <w:rsid w:val="006165D6"/>
    <w:rsid w:val="00632794"/>
    <w:rsid w:val="0063557C"/>
    <w:rsid w:val="00637B15"/>
    <w:rsid w:val="00637C36"/>
    <w:rsid w:val="006406E5"/>
    <w:rsid w:val="00657481"/>
    <w:rsid w:val="00663708"/>
    <w:rsid w:val="0067026D"/>
    <w:rsid w:val="006A57A9"/>
    <w:rsid w:val="006D6F08"/>
    <w:rsid w:val="006E4187"/>
    <w:rsid w:val="006F38EC"/>
    <w:rsid w:val="0070286C"/>
    <w:rsid w:val="007043EC"/>
    <w:rsid w:val="007047F1"/>
    <w:rsid w:val="00714A17"/>
    <w:rsid w:val="0074173B"/>
    <w:rsid w:val="00770CBD"/>
    <w:rsid w:val="007A6C3F"/>
    <w:rsid w:val="007C14F7"/>
    <w:rsid w:val="007C1E46"/>
    <w:rsid w:val="007D3E01"/>
    <w:rsid w:val="00804269"/>
    <w:rsid w:val="00813E48"/>
    <w:rsid w:val="00826BDF"/>
    <w:rsid w:val="00840CBB"/>
    <w:rsid w:val="00844584"/>
    <w:rsid w:val="00852E6C"/>
    <w:rsid w:val="0085390B"/>
    <w:rsid w:val="0085640B"/>
    <w:rsid w:val="00861D5B"/>
    <w:rsid w:val="0087757E"/>
    <w:rsid w:val="0088377C"/>
    <w:rsid w:val="008920CC"/>
    <w:rsid w:val="008A161D"/>
    <w:rsid w:val="008E6621"/>
    <w:rsid w:val="008F2804"/>
    <w:rsid w:val="008F3EA8"/>
    <w:rsid w:val="008F51C2"/>
    <w:rsid w:val="00902AFA"/>
    <w:rsid w:val="009074E2"/>
    <w:rsid w:val="00914C80"/>
    <w:rsid w:val="00926317"/>
    <w:rsid w:val="00952C1E"/>
    <w:rsid w:val="009537B3"/>
    <w:rsid w:val="00965FFE"/>
    <w:rsid w:val="00970B7E"/>
    <w:rsid w:val="00974A4D"/>
    <w:rsid w:val="00974DC9"/>
    <w:rsid w:val="00980FE9"/>
    <w:rsid w:val="009E00AC"/>
    <w:rsid w:val="00A25197"/>
    <w:rsid w:val="00A554FD"/>
    <w:rsid w:val="00A5687A"/>
    <w:rsid w:val="00A668B1"/>
    <w:rsid w:val="00A762CD"/>
    <w:rsid w:val="00A84248"/>
    <w:rsid w:val="00A85D76"/>
    <w:rsid w:val="00A9411C"/>
    <w:rsid w:val="00AB14CA"/>
    <w:rsid w:val="00AC2B0D"/>
    <w:rsid w:val="00AE0B0A"/>
    <w:rsid w:val="00AE1A28"/>
    <w:rsid w:val="00AE4341"/>
    <w:rsid w:val="00AE6154"/>
    <w:rsid w:val="00AF374A"/>
    <w:rsid w:val="00AF6112"/>
    <w:rsid w:val="00B113E4"/>
    <w:rsid w:val="00B37945"/>
    <w:rsid w:val="00B82538"/>
    <w:rsid w:val="00B91AFC"/>
    <w:rsid w:val="00B93BBC"/>
    <w:rsid w:val="00B9732A"/>
    <w:rsid w:val="00BD1079"/>
    <w:rsid w:val="00BD6197"/>
    <w:rsid w:val="00BE1171"/>
    <w:rsid w:val="00BF7ED2"/>
    <w:rsid w:val="00C17CF0"/>
    <w:rsid w:val="00C21BAB"/>
    <w:rsid w:val="00C252B5"/>
    <w:rsid w:val="00C35847"/>
    <w:rsid w:val="00C364D1"/>
    <w:rsid w:val="00C5511B"/>
    <w:rsid w:val="00C72389"/>
    <w:rsid w:val="00C767A0"/>
    <w:rsid w:val="00C9112A"/>
    <w:rsid w:val="00C95128"/>
    <w:rsid w:val="00CA421D"/>
    <w:rsid w:val="00CA76C2"/>
    <w:rsid w:val="00CB4EDC"/>
    <w:rsid w:val="00CC2F67"/>
    <w:rsid w:val="00CE3C07"/>
    <w:rsid w:val="00CE3F6A"/>
    <w:rsid w:val="00CF162F"/>
    <w:rsid w:val="00D075D5"/>
    <w:rsid w:val="00D1704F"/>
    <w:rsid w:val="00D24DD6"/>
    <w:rsid w:val="00D30536"/>
    <w:rsid w:val="00D34AEE"/>
    <w:rsid w:val="00D35731"/>
    <w:rsid w:val="00D35E55"/>
    <w:rsid w:val="00D42851"/>
    <w:rsid w:val="00D62C2A"/>
    <w:rsid w:val="00D71AA4"/>
    <w:rsid w:val="00D860A5"/>
    <w:rsid w:val="00DA1F74"/>
    <w:rsid w:val="00DA5820"/>
    <w:rsid w:val="00DA7D79"/>
    <w:rsid w:val="00DB2919"/>
    <w:rsid w:val="00DB4576"/>
    <w:rsid w:val="00DD26AC"/>
    <w:rsid w:val="00DD4651"/>
    <w:rsid w:val="00DD66AD"/>
    <w:rsid w:val="00DE2844"/>
    <w:rsid w:val="00DE527F"/>
    <w:rsid w:val="00DF76F5"/>
    <w:rsid w:val="00E20526"/>
    <w:rsid w:val="00E3526C"/>
    <w:rsid w:val="00E35D25"/>
    <w:rsid w:val="00E67D0E"/>
    <w:rsid w:val="00E84598"/>
    <w:rsid w:val="00E92128"/>
    <w:rsid w:val="00EA0398"/>
    <w:rsid w:val="00EB3A38"/>
    <w:rsid w:val="00EC7D9C"/>
    <w:rsid w:val="00F17592"/>
    <w:rsid w:val="00F27AC8"/>
    <w:rsid w:val="00F3122C"/>
    <w:rsid w:val="00F6408D"/>
    <w:rsid w:val="00F71F50"/>
    <w:rsid w:val="00F75F58"/>
    <w:rsid w:val="00F82057"/>
    <w:rsid w:val="00F922B2"/>
    <w:rsid w:val="00FA5A14"/>
    <w:rsid w:val="00FB373E"/>
    <w:rsid w:val="00FB7C19"/>
    <w:rsid w:val="00FC7364"/>
    <w:rsid w:val="00FD1091"/>
    <w:rsid w:val="00FE185F"/>
    <w:rsid w:val="00FE2C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6A5AD7"/>
  <w15:chartTrackingRefBased/>
  <w15:docId w15:val="{E65F9939-C936-4F21-B88D-76A6B412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A37"/>
    <w:pPr>
      <w:widowControl w:val="0"/>
      <w:jc w:val="both"/>
    </w:pPr>
    <w:rPr>
      <w:rFonts w:asci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A6C3F"/>
    <w:pPr>
      <w:tabs>
        <w:tab w:val="center" w:pos="4252"/>
        <w:tab w:val="right" w:pos="8504"/>
      </w:tabs>
      <w:snapToGrid w:val="0"/>
    </w:pPr>
  </w:style>
  <w:style w:type="character" w:customStyle="1" w:styleId="a4">
    <w:name w:val="ヘッダー (文字)"/>
    <w:link w:val="a3"/>
    <w:uiPriority w:val="99"/>
    <w:rsid w:val="007A6C3F"/>
    <w:rPr>
      <w:rFonts w:ascii="ＭＳ 明朝"/>
      <w:sz w:val="21"/>
      <w:szCs w:val="21"/>
    </w:rPr>
  </w:style>
  <w:style w:type="paragraph" w:styleId="a5">
    <w:name w:val="footer"/>
    <w:basedOn w:val="a"/>
    <w:link w:val="a6"/>
    <w:unhideWhenUsed/>
    <w:rsid w:val="007A6C3F"/>
    <w:pPr>
      <w:tabs>
        <w:tab w:val="center" w:pos="4252"/>
        <w:tab w:val="right" w:pos="8504"/>
      </w:tabs>
      <w:snapToGrid w:val="0"/>
    </w:pPr>
  </w:style>
  <w:style w:type="character" w:customStyle="1" w:styleId="a6">
    <w:name w:val="フッター (文字)"/>
    <w:link w:val="a5"/>
    <w:uiPriority w:val="99"/>
    <w:rsid w:val="007A6C3F"/>
    <w:rPr>
      <w:rFonts w:ascii="ＭＳ 明朝"/>
      <w:sz w:val="21"/>
      <w:szCs w:val="21"/>
    </w:rPr>
  </w:style>
  <w:style w:type="table" w:styleId="a7">
    <w:name w:val="Table Grid"/>
    <w:basedOn w:val="a1"/>
    <w:uiPriority w:val="59"/>
    <w:rsid w:val="00F82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rsid w:val="005B3432"/>
    <w:rPr>
      <w:rFonts w:ascii="Century"/>
      <w:kern w:val="2"/>
      <w:szCs w:val="20"/>
    </w:rPr>
  </w:style>
  <w:style w:type="character" w:customStyle="1" w:styleId="a9">
    <w:name w:val="日付 (文字)"/>
    <w:basedOn w:val="a0"/>
    <w:link w:val="a8"/>
    <w:rsid w:val="005B3432"/>
    <w:rPr>
      <w:kern w:val="2"/>
      <w:sz w:val="21"/>
    </w:rPr>
  </w:style>
  <w:style w:type="paragraph" w:styleId="aa">
    <w:name w:val="Balloon Text"/>
    <w:basedOn w:val="a"/>
    <w:link w:val="ab"/>
    <w:semiHidden/>
    <w:rsid w:val="005B3432"/>
    <w:rPr>
      <w:rFonts w:ascii="Arial" w:eastAsia="ＭＳ ゴシック" w:hAnsi="Arial"/>
      <w:kern w:val="2"/>
      <w:sz w:val="18"/>
      <w:szCs w:val="18"/>
    </w:rPr>
  </w:style>
  <w:style w:type="character" w:customStyle="1" w:styleId="ab">
    <w:name w:val="吹き出し (文字)"/>
    <w:basedOn w:val="a0"/>
    <w:link w:val="aa"/>
    <w:semiHidden/>
    <w:rsid w:val="005B3432"/>
    <w:rPr>
      <w:rFonts w:ascii="Arial" w:eastAsia="ＭＳ ゴシック" w:hAnsi="Arial"/>
      <w:kern w:val="2"/>
      <w:sz w:val="18"/>
      <w:szCs w:val="18"/>
    </w:rPr>
  </w:style>
  <w:style w:type="paragraph" w:styleId="ac">
    <w:name w:val="Body Text"/>
    <w:basedOn w:val="a"/>
    <w:link w:val="ad"/>
    <w:rsid w:val="005B3432"/>
    <w:rPr>
      <w:rFonts w:ascii="Century"/>
      <w:color w:val="FF0000"/>
      <w:kern w:val="2"/>
      <w:szCs w:val="20"/>
    </w:rPr>
  </w:style>
  <w:style w:type="character" w:customStyle="1" w:styleId="ad">
    <w:name w:val="本文 (文字)"/>
    <w:basedOn w:val="a0"/>
    <w:link w:val="ac"/>
    <w:rsid w:val="005B3432"/>
    <w:rPr>
      <w:color w:val="FF0000"/>
      <w:kern w:val="2"/>
      <w:sz w:val="21"/>
    </w:rPr>
  </w:style>
  <w:style w:type="paragraph" w:styleId="ae">
    <w:name w:val="Block Text"/>
    <w:basedOn w:val="a"/>
    <w:rsid w:val="005B3432"/>
    <w:pPr>
      <w:ind w:left="210" w:right="-21" w:hanging="210"/>
    </w:pPr>
    <w:rPr>
      <w:rFonts w:ascii="Century"/>
      <w:dstrike/>
      <w:color w:val="FF0000"/>
      <w:kern w:val="2"/>
      <w:szCs w:val="20"/>
    </w:rPr>
  </w:style>
  <w:style w:type="paragraph" w:styleId="af">
    <w:name w:val="Body Text Indent"/>
    <w:basedOn w:val="a"/>
    <w:link w:val="af0"/>
    <w:rsid w:val="005B3432"/>
    <w:pPr>
      <w:kinsoku w:val="0"/>
      <w:ind w:firstLine="210"/>
    </w:pPr>
    <w:rPr>
      <w:rFonts w:ascii="Century"/>
      <w:kern w:val="2"/>
      <w:szCs w:val="20"/>
    </w:rPr>
  </w:style>
  <w:style w:type="character" w:customStyle="1" w:styleId="af0">
    <w:name w:val="本文インデント (文字)"/>
    <w:basedOn w:val="a0"/>
    <w:link w:val="af"/>
    <w:rsid w:val="005B3432"/>
    <w:rPr>
      <w:kern w:val="2"/>
      <w:sz w:val="21"/>
    </w:rPr>
  </w:style>
  <w:style w:type="paragraph" w:styleId="2">
    <w:name w:val="Body Text Indent 2"/>
    <w:basedOn w:val="a"/>
    <w:link w:val="20"/>
    <w:rsid w:val="005B3432"/>
    <w:pPr>
      <w:kinsoku w:val="0"/>
      <w:ind w:left="210" w:hanging="210"/>
    </w:pPr>
    <w:rPr>
      <w:rFonts w:ascii="Century"/>
      <w:color w:val="FF0000"/>
      <w:kern w:val="2"/>
      <w:szCs w:val="20"/>
    </w:rPr>
  </w:style>
  <w:style w:type="character" w:customStyle="1" w:styleId="20">
    <w:name w:val="本文インデント 2 (文字)"/>
    <w:basedOn w:val="a0"/>
    <w:link w:val="2"/>
    <w:rsid w:val="005B3432"/>
    <w:rPr>
      <w:color w:val="FF0000"/>
      <w:kern w:val="2"/>
      <w:sz w:val="21"/>
    </w:rPr>
  </w:style>
  <w:style w:type="paragraph" w:styleId="3">
    <w:name w:val="Body Text Indent 3"/>
    <w:basedOn w:val="a"/>
    <w:link w:val="30"/>
    <w:rsid w:val="005B3432"/>
    <w:pPr>
      <w:ind w:left="210" w:hanging="210"/>
    </w:pPr>
    <w:rPr>
      <w:rFonts w:hAnsi="ＭＳ 明朝"/>
      <w:kern w:val="2"/>
      <w:szCs w:val="20"/>
    </w:rPr>
  </w:style>
  <w:style w:type="character" w:customStyle="1" w:styleId="30">
    <w:name w:val="本文インデント 3 (文字)"/>
    <w:basedOn w:val="a0"/>
    <w:link w:val="3"/>
    <w:rsid w:val="005B3432"/>
    <w:rPr>
      <w:rFonts w:ascii="ＭＳ 明朝" w:hAnsi="ＭＳ 明朝"/>
      <w:kern w:val="2"/>
      <w:sz w:val="21"/>
    </w:rPr>
  </w:style>
  <w:style w:type="table" w:customStyle="1" w:styleId="1">
    <w:name w:val="表 (格子)1"/>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semiHidden/>
    <w:unhideWhenUsed/>
    <w:rsid w:val="005B3432"/>
    <w:rPr>
      <w:sz w:val="18"/>
      <w:szCs w:val="18"/>
    </w:rPr>
  </w:style>
  <w:style w:type="paragraph" w:styleId="af2">
    <w:name w:val="annotation text"/>
    <w:basedOn w:val="a"/>
    <w:link w:val="af3"/>
    <w:uiPriority w:val="99"/>
    <w:unhideWhenUsed/>
    <w:rsid w:val="005B3432"/>
    <w:pPr>
      <w:jc w:val="left"/>
    </w:pPr>
    <w:rPr>
      <w:rFonts w:ascii="Century"/>
      <w:kern w:val="2"/>
      <w:szCs w:val="20"/>
    </w:rPr>
  </w:style>
  <w:style w:type="character" w:customStyle="1" w:styleId="af3">
    <w:name w:val="コメント文字列 (文字)"/>
    <w:basedOn w:val="a0"/>
    <w:link w:val="af2"/>
    <w:uiPriority w:val="99"/>
    <w:rsid w:val="005B3432"/>
    <w:rPr>
      <w:kern w:val="2"/>
      <w:sz w:val="21"/>
    </w:rPr>
  </w:style>
  <w:style w:type="paragraph" w:styleId="af4">
    <w:name w:val="annotation subject"/>
    <w:basedOn w:val="af2"/>
    <w:next w:val="af2"/>
    <w:link w:val="af5"/>
    <w:uiPriority w:val="99"/>
    <w:semiHidden/>
    <w:unhideWhenUsed/>
    <w:rsid w:val="005B3432"/>
    <w:rPr>
      <w:b/>
      <w:bCs/>
    </w:rPr>
  </w:style>
  <w:style w:type="character" w:customStyle="1" w:styleId="af5">
    <w:name w:val="コメント内容 (文字)"/>
    <w:basedOn w:val="af3"/>
    <w:link w:val="af4"/>
    <w:uiPriority w:val="99"/>
    <w:semiHidden/>
    <w:rsid w:val="005B3432"/>
    <w:rPr>
      <w:b/>
      <w:bCs/>
      <w:kern w:val="2"/>
      <w:sz w:val="21"/>
    </w:rPr>
  </w:style>
  <w:style w:type="table" w:customStyle="1" w:styleId="4">
    <w:name w:val="表 (格子)4"/>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5B343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53035\&#12487;&#12473;&#12463;&#12488;&#12483;&#12503;\new_doc.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lcf76f155ced4ddcb4097134ff3c332f xmlns="f6a1aae2-31e2-4e74-a1e7-2558c3ef194a">
      <Terms xmlns="http://schemas.microsoft.com/office/infopath/2007/PartnerControls"/>
    </lcf76f155ced4ddcb4097134ff3c332f>
    <_Flow_SignoffStatus xmlns="f6a1aae2-31e2-4e74-a1e7-2558c3ef194a" xsi:nil="true"/>
  </documentManagement>
</p:properties>
</file>

<file path=customXml/itemProps1.xml><?xml version="1.0" encoding="utf-8"?>
<ds:datastoreItem xmlns:ds="http://schemas.openxmlformats.org/officeDocument/2006/customXml" ds:itemID="{164D074F-2139-4692-B314-404A70AAD39F}"/>
</file>

<file path=customXml/itemProps2.xml><?xml version="1.0" encoding="utf-8"?>
<ds:datastoreItem xmlns:ds="http://schemas.openxmlformats.org/officeDocument/2006/customXml" ds:itemID="{6DD4B5D4-1257-465C-BAD2-9C4EDEFF72E6}">
  <ds:schemaRefs>
    <ds:schemaRef ds:uri="http://schemas.microsoft.com/sharepoint/v3/contenttype/forms"/>
  </ds:schemaRefs>
</ds:datastoreItem>
</file>

<file path=customXml/itemProps3.xml><?xml version="1.0" encoding="utf-8"?>
<ds:datastoreItem xmlns:ds="http://schemas.openxmlformats.org/officeDocument/2006/customXml" ds:itemID="{6ECC546E-C017-4055-B8B1-681130B63B9B}">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new_doc</Template>
  <TotalTime>1809</TotalTime>
  <Pages>1</Pages>
  <Words>732</Words>
  <Characters>307</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条例（新規制定）</vt:lpstr>
      <vt:lpstr>条例（新規制定）</vt:lpstr>
    </vt:vector>
  </TitlesOfParts>
  <Company>広島県</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条例（新規制定）</dc:title>
  <dc:subject/>
  <dc:creator>広島県</dc:creator>
  <cp:keywords/>
  <cp:lastModifiedBy>伊達 直幸</cp:lastModifiedBy>
  <cp:revision>66</cp:revision>
  <cp:lastPrinted>2022-03-23T07:48:00Z</cp:lastPrinted>
  <dcterms:created xsi:type="dcterms:W3CDTF">2022-07-27T04:05:00Z</dcterms:created>
  <dcterms:modified xsi:type="dcterms:W3CDTF">2023-10-06T01:53:00Z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