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A5DAD" w14:textId="14E3AE86" w:rsidR="005B3432" w:rsidRPr="00B91AFC" w:rsidRDefault="005B3432" w:rsidP="005B3432">
      <w:pPr>
        <w:autoSpaceDE w:val="0"/>
        <w:autoSpaceDN w:val="0"/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>別記様式第16号（第５条関係）</w:t>
      </w:r>
    </w:p>
    <w:p w14:paraId="586A5DAE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</w:p>
    <w:p w14:paraId="586A5DAF" w14:textId="77777777" w:rsidR="005B3432" w:rsidRPr="00B91AFC" w:rsidRDefault="005B3432" w:rsidP="005B3432">
      <w:pPr>
        <w:snapToGrid w:val="0"/>
        <w:spacing w:line="315" w:lineRule="exact"/>
        <w:jc w:val="center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>自己情報開示実施方法等申出書</w:t>
      </w:r>
    </w:p>
    <w:p w14:paraId="586A5DB0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</w:p>
    <w:p w14:paraId="586A5DB1" w14:textId="77777777" w:rsidR="005B3432" w:rsidRPr="00B91AFC" w:rsidRDefault="005B3432" w:rsidP="005B3432">
      <w:pPr>
        <w:snapToGrid w:val="0"/>
        <w:spacing w:line="315" w:lineRule="exact"/>
        <w:jc w:val="right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 xml:space="preserve">　　　年　　月　　日</w:t>
      </w:r>
    </w:p>
    <w:p w14:paraId="586A5DB2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</w:p>
    <w:p w14:paraId="586A5DB3" w14:textId="77777777" w:rsidR="005B3432" w:rsidRPr="00B91AFC" w:rsidRDefault="005B3432" w:rsidP="005B3432">
      <w:pPr>
        <w:snapToGrid w:val="0"/>
        <w:spacing w:line="315" w:lineRule="exact"/>
        <w:ind w:firstLineChars="1100" w:firstLine="2310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 xml:space="preserve">　様</w:t>
      </w:r>
    </w:p>
    <w:p w14:paraId="586A5DB4" w14:textId="77777777" w:rsidR="005B3432" w:rsidRPr="00B91AFC" w:rsidRDefault="005B3432" w:rsidP="005B3432">
      <w:pPr>
        <w:snapToGrid w:val="0"/>
        <w:spacing w:line="315" w:lineRule="exact"/>
        <w:jc w:val="center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/>
          <w:snapToGrid w:val="0"/>
        </w:rPr>
        <w:t xml:space="preserve">　　　　　　　　　　　　　　　　　　　　　　（</w:t>
      </w:r>
      <w:r w:rsidRPr="00B91AFC">
        <w:rPr>
          <w:rFonts w:asciiTheme="minorEastAsia" w:eastAsiaTheme="minorEastAsia" w:hAnsiTheme="minorEastAsia" w:hint="eastAsia"/>
          <w:snapToGrid w:val="0"/>
        </w:rPr>
        <w:t xml:space="preserve">郵便番号　　　―　　　　</w:t>
      </w:r>
      <w:r w:rsidRPr="00B91AFC">
        <w:rPr>
          <w:rFonts w:asciiTheme="minorEastAsia" w:eastAsiaTheme="minorEastAsia" w:hAnsiTheme="minorEastAsia"/>
          <w:snapToGrid w:val="0"/>
        </w:rPr>
        <w:t>）</w:t>
      </w:r>
    </w:p>
    <w:p w14:paraId="586A5DB5" w14:textId="77777777" w:rsidR="005B3432" w:rsidRPr="00B91AFC" w:rsidRDefault="005B3432" w:rsidP="005B3432">
      <w:pPr>
        <w:snapToGrid w:val="0"/>
        <w:spacing w:line="315" w:lineRule="exact"/>
        <w:ind w:firstLineChars="700" w:firstLine="4410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  <w:spacing w:val="210"/>
        </w:rPr>
        <w:t>住</w:t>
      </w:r>
      <w:r w:rsidRPr="00B91AFC">
        <w:rPr>
          <w:rFonts w:asciiTheme="minorEastAsia" w:eastAsiaTheme="minorEastAsia" w:hAnsiTheme="minorEastAsia" w:hint="eastAsia"/>
          <w:snapToGrid w:val="0"/>
        </w:rPr>
        <w:t>所</w:t>
      </w:r>
    </w:p>
    <w:p w14:paraId="586A5DB6" w14:textId="77777777" w:rsidR="005B3432" w:rsidRPr="00B91AFC" w:rsidRDefault="005B3432" w:rsidP="005B3432">
      <w:pPr>
        <w:snapToGrid w:val="0"/>
        <w:spacing w:line="315" w:lineRule="exact"/>
        <w:ind w:firstLineChars="2100" w:firstLine="4410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>ふりがな</w:t>
      </w:r>
    </w:p>
    <w:p w14:paraId="586A5DB7" w14:textId="77777777" w:rsidR="005B3432" w:rsidRPr="00B91AFC" w:rsidRDefault="005B3432" w:rsidP="005B3432">
      <w:pPr>
        <w:snapToGrid w:val="0"/>
        <w:spacing w:line="315" w:lineRule="exact"/>
        <w:ind w:firstLineChars="2100" w:firstLine="4410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/>
          <w:snapToGrid w:val="0"/>
        </w:rPr>
        <w:t>氏　　名</w:t>
      </w:r>
    </w:p>
    <w:p w14:paraId="586A5DB8" w14:textId="77777777" w:rsidR="005B3432" w:rsidRPr="00B91AFC" w:rsidRDefault="005B3432" w:rsidP="005B3432">
      <w:pPr>
        <w:snapToGrid w:val="0"/>
        <w:spacing w:line="315" w:lineRule="exact"/>
        <w:jc w:val="center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 xml:space="preserve">　　　　　　　　　　　　　　　　　　　　　電話</w:t>
      </w:r>
      <w:r w:rsidRPr="00B91AFC">
        <w:rPr>
          <w:rFonts w:asciiTheme="minorEastAsia" w:eastAsiaTheme="minorEastAsia" w:hAnsiTheme="minorEastAsia"/>
          <w:snapToGrid w:val="0"/>
        </w:rPr>
        <w:t>（</w:t>
      </w:r>
      <w:r w:rsidRPr="00B91AFC">
        <w:rPr>
          <w:rFonts w:asciiTheme="minorEastAsia" w:eastAsiaTheme="minorEastAsia" w:hAnsiTheme="minorEastAsia" w:hint="eastAsia"/>
          <w:snapToGrid w:val="0"/>
        </w:rPr>
        <w:t xml:space="preserve">　　　</w:t>
      </w:r>
      <w:r w:rsidRPr="00B91AFC">
        <w:rPr>
          <w:rFonts w:asciiTheme="minorEastAsia" w:eastAsiaTheme="minorEastAsia" w:hAnsiTheme="minorEastAsia"/>
          <w:snapToGrid w:val="0"/>
        </w:rPr>
        <w:t>）</w:t>
      </w:r>
      <w:r w:rsidRPr="00B91AFC">
        <w:rPr>
          <w:rFonts w:asciiTheme="minorEastAsia" w:eastAsiaTheme="minorEastAsia" w:hAnsiTheme="minorEastAsia" w:hint="eastAsia"/>
          <w:snapToGrid w:val="0"/>
        </w:rPr>
        <w:t xml:space="preserve">　　　―</w:t>
      </w:r>
    </w:p>
    <w:p w14:paraId="586A5DB9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</w:p>
    <w:p w14:paraId="586A5DBA" w14:textId="77777777" w:rsidR="005B3432" w:rsidRPr="00B91AFC" w:rsidRDefault="005B3432" w:rsidP="005B3432">
      <w:pPr>
        <w:autoSpaceDE w:val="0"/>
        <w:autoSpaceDN w:val="0"/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 xml:space="preserve">　個人情報の保護に関する法律（平成15年法律第57号）第87条第３項の規定により</w:t>
      </w:r>
      <w:r w:rsidR="00330C62">
        <w:rPr>
          <w:rFonts w:asciiTheme="minorEastAsia" w:eastAsiaTheme="minorEastAsia" w:hAnsiTheme="minorEastAsia" w:hint="eastAsia"/>
          <w:snapToGrid w:val="0"/>
        </w:rPr>
        <w:t>、</w:t>
      </w:r>
      <w:r w:rsidRPr="00B91AFC">
        <w:rPr>
          <w:rFonts w:asciiTheme="minorEastAsia" w:eastAsiaTheme="minorEastAsia" w:hAnsiTheme="minorEastAsia" w:hint="eastAsia"/>
          <w:snapToGrid w:val="0"/>
        </w:rPr>
        <w:t>次のとおり申出をします。</w:t>
      </w:r>
    </w:p>
    <w:p w14:paraId="586A5DBB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</w:p>
    <w:p w14:paraId="586A5DBC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>１　自己情報開示決定通知書の番号等</w:t>
      </w:r>
    </w:p>
    <w:p w14:paraId="586A5DBD" w14:textId="77777777" w:rsidR="005B3432" w:rsidRPr="00B91AFC" w:rsidRDefault="005B3432" w:rsidP="005B3432">
      <w:pPr>
        <w:snapToGrid w:val="0"/>
        <w:spacing w:line="315" w:lineRule="exact"/>
        <w:ind w:firstLineChars="200" w:firstLine="420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>文書番号：</w:t>
      </w:r>
    </w:p>
    <w:p w14:paraId="586A5DBE" w14:textId="77777777" w:rsidR="005B3432" w:rsidRPr="00B91AFC" w:rsidRDefault="005B3432" w:rsidP="005B3432">
      <w:pPr>
        <w:snapToGrid w:val="0"/>
        <w:spacing w:line="315" w:lineRule="exact"/>
        <w:ind w:firstLineChars="200" w:firstLine="420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>日　　付：</w:t>
      </w:r>
    </w:p>
    <w:p w14:paraId="586A5DBF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</w:p>
    <w:p w14:paraId="586A5DC0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>２　開示の実施</w:t>
      </w:r>
      <w:r w:rsidRPr="00B91AFC">
        <w:rPr>
          <w:rFonts w:asciiTheme="minorEastAsia" w:eastAsiaTheme="minorEastAsia" w:hAnsiTheme="minorEastAsia"/>
          <w:snapToGrid w:val="0"/>
        </w:rPr>
        <w:t>を希望する日</w:t>
      </w:r>
    </w:p>
    <w:p w14:paraId="586A5DC1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 xml:space="preserve">　　　　　　年　　月　　日　</w:t>
      </w:r>
    </w:p>
    <w:p w14:paraId="586A5DC2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</w:p>
    <w:p w14:paraId="586A5DC3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/>
          <w:snapToGrid w:val="0"/>
        </w:rPr>
        <w:t>３　開示請求書に記載した希望する開示方法の変更</w:t>
      </w:r>
    </w:p>
    <w:p w14:paraId="586A5DC4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 w:cs="Segoe UI Symbol"/>
          <w:snapToGrid w:val="0"/>
        </w:rPr>
      </w:pPr>
      <w:r w:rsidRPr="00B91AFC">
        <w:rPr>
          <w:rFonts w:asciiTheme="minorEastAsia" w:eastAsiaTheme="minorEastAsia" w:hAnsiTheme="minorEastAsia"/>
          <w:snapToGrid w:val="0"/>
        </w:rPr>
        <w:t xml:space="preserve">　　</w:t>
      </w:r>
      <w:r w:rsidRPr="00B91AFC">
        <w:rPr>
          <w:rFonts w:asciiTheme="minorEastAsia" w:eastAsiaTheme="minorEastAsia" w:hAnsiTheme="minorEastAsia" w:cs="Segoe UI Symbol"/>
          <w:snapToGrid w:val="0"/>
        </w:rPr>
        <w:t>□　なし</w:t>
      </w:r>
    </w:p>
    <w:p w14:paraId="586A5DC5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cs="Segoe UI Symbol"/>
          <w:snapToGrid w:val="0"/>
        </w:rPr>
        <w:t xml:space="preserve">　　□　あり</w:t>
      </w:r>
    </w:p>
    <w:p w14:paraId="586A5DC6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/>
          <w:snapToGrid w:val="0"/>
        </w:rPr>
        <w:t> </w:t>
      </w:r>
      <w:r w:rsidRPr="00B91AFC">
        <w:rPr>
          <w:rFonts w:asciiTheme="minorEastAsia" w:eastAsiaTheme="minorEastAsia" w:hAnsiTheme="minorEastAsia"/>
          <w:snapToGrid w:val="0"/>
        </w:rPr>
        <w:t xml:space="preserve">　　　開示方法の変更内容</w:t>
      </w: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95"/>
        <w:gridCol w:w="3895"/>
      </w:tblGrid>
      <w:tr w:rsidR="005B3432" w:rsidRPr="00B91AFC" w14:paraId="586A5DD1" w14:textId="77777777" w:rsidTr="0056768E">
        <w:trPr>
          <w:trHeight w:val="1455"/>
        </w:trPr>
        <w:tc>
          <w:tcPr>
            <w:tcW w:w="3895" w:type="dxa"/>
            <w:shd w:val="clear" w:color="auto" w:fill="auto"/>
          </w:tcPr>
          <w:p w14:paraId="586A5DC7" w14:textId="77777777" w:rsidR="005B3432" w:rsidRPr="00B91AFC" w:rsidRDefault="005B3432" w:rsidP="0056768E">
            <w:pPr>
              <w:snapToGrid w:val="0"/>
              <w:spacing w:line="315" w:lineRule="exact"/>
              <w:textAlignment w:val="center"/>
              <w:rPr>
                <w:rFonts w:asciiTheme="minorEastAsia" w:eastAsiaTheme="minorEastAsia" w:hAnsiTheme="minorEastAsia"/>
                <w:snapToGrid w:val="0"/>
                <w:sz w:val="20"/>
              </w:rPr>
            </w:pPr>
            <w:r w:rsidRPr="00B91AFC">
              <w:rPr>
                <w:rFonts w:asciiTheme="minorEastAsia" w:eastAsiaTheme="minorEastAsia" w:hAnsiTheme="minorEastAsia"/>
                <w:snapToGrid w:val="0"/>
                <w:sz w:val="20"/>
              </w:rPr>
              <w:t>（変更前）</w:t>
            </w:r>
          </w:p>
          <w:p w14:paraId="586A5DC8" w14:textId="77777777" w:rsidR="005B3432" w:rsidRPr="00B91AFC" w:rsidRDefault="005B3432" w:rsidP="0056768E">
            <w:pPr>
              <w:snapToGrid w:val="0"/>
              <w:spacing w:line="315" w:lineRule="exact"/>
              <w:textAlignment w:val="center"/>
              <w:rPr>
                <w:rFonts w:asciiTheme="minorEastAsia" w:eastAsiaTheme="minorEastAsia" w:hAnsiTheme="minorEastAsia"/>
                <w:snapToGrid w:val="0"/>
                <w:sz w:val="20"/>
              </w:rPr>
            </w:pPr>
            <w:r w:rsidRPr="00B91AFC">
              <w:rPr>
                <w:rFonts w:asciiTheme="minorEastAsia" w:eastAsiaTheme="minorEastAsia" w:hAnsiTheme="minorEastAsia" w:hint="eastAsia"/>
                <w:snapToGrid w:val="0"/>
                <w:sz w:val="20"/>
              </w:rPr>
              <w:t>□　閲覧</w:t>
            </w:r>
          </w:p>
          <w:p w14:paraId="586A5DC9" w14:textId="77777777" w:rsidR="005B3432" w:rsidRPr="00B91AFC" w:rsidRDefault="005B3432" w:rsidP="0056768E">
            <w:pPr>
              <w:snapToGrid w:val="0"/>
              <w:spacing w:line="315" w:lineRule="exact"/>
              <w:textAlignment w:val="center"/>
              <w:rPr>
                <w:rFonts w:asciiTheme="minorEastAsia" w:eastAsiaTheme="minorEastAsia" w:hAnsiTheme="minorEastAsia"/>
                <w:snapToGrid w:val="0"/>
                <w:sz w:val="20"/>
              </w:rPr>
            </w:pPr>
            <w:r w:rsidRPr="00B91AFC">
              <w:rPr>
                <w:rFonts w:asciiTheme="minorEastAsia" w:eastAsiaTheme="minorEastAsia" w:hAnsiTheme="minorEastAsia" w:hint="eastAsia"/>
                <w:snapToGrid w:val="0"/>
                <w:sz w:val="20"/>
              </w:rPr>
              <w:t>□　写しの交付</w:t>
            </w:r>
          </w:p>
          <w:p w14:paraId="586A5DCA" w14:textId="77777777" w:rsidR="005B3432" w:rsidRPr="00B91AFC" w:rsidRDefault="005B3432" w:rsidP="0056768E">
            <w:pPr>
              <w:snapToGrid w:val="0"/>
              <w:spacing w:line="315" w:lineRule="exact"/>
              <w:ind w:firstLineChars="200" w:firstLine="400"/>
              <w:textAlignment w:val="center"/>
              <w:rPr>
                <w:rFonts w:asciiTheme="minorEastAsia" w:eastAsiaTheme="minorEastAsia" w:hAnsiTheme="minorEastAsia"/>
                <w:snapToGrid w:val="0"/>
                <w:sz w:val="20"/>
              </w:rPr>
            </w:pPr>
            <w:r w:rsidRPr="00B91AFC">
              <w:rPr>
                <w:rFonts w:asciiTheme="minorEastAsia" w:eastAsiaTheme="minorEastAsia" w:hAnsiTheme="minorEastAsia" w:hint="eastAsia"/>
                <w:snapToGrid w:val="0"/>
                <w:sz w:val="20"/>
              </w:rPr>
              <w:t>交付方法（□ 窓口受取　□ 郵送）</w:t>
            </w:r>
          </w:p>
          <w:p w14:paraId="586A5DCB" w14:textId="77777777" w:rsidR="005B3432" w:rsidRPr="00B91AFC" w:rsidRDefault="005B3432" w:rsidP="0056768E">
            <w:pPr>
              <w:snapToGrid w:val="0"/>
              <w:spacing w:line="315" w:lineRule="exact"/>
              <w:ind w:firstLineChars="200" w:firstLine="400"/>
              <w:textAlignment w:val="center"/>
              <w:rPr>
                <w:rFonts w:asciiTheme="minorEastAsia" w:eastAsiaTheme="minorEastAsia" w:hAnsiTheme="minorEastAsia"/>
                <w:snapToGrid w:val="0"/>
              </w:rPr>
            </w:pPr>
            <w:r w:rsidRPr="00B91AFC">
              <w:rPr>
                <w:rFonts w:asciiTheme="minorEastAsia" w:eastAsiaTheme="minorEastAsia" w:hAnsiTheme="minorEastAsia" w:hint="eastAsia"/>
                <w:snapToGrid w:val="0"/>
                <w:sz w:val="20"/>
              </w:rPr>
              <w:t>交付媒体（□ 紙　□ 光ディスク）</w:t>
            </w:r>
          </w:p>
        </w:tc>
        <w:tc>
          <w:tcPr>
            <w:tcW w:w="3896" w:type="dxa"/>
            <w:shd w:val="clear" w:color="auto" w:fill="auto"/>
          </w:tcPr>
          <w:p w14:paraId="586A5DCC" w14:textId="77777777" w:rsidR="005B3432" w:rsidRPr="00B91AFC" w:rsidRDefault="005B3432" w:rsidP="0056768E">
            <w:pPr>
              <w:snapToGrid w:val="0"/>
              <w:spacing w:line="315" w:lineRule="exact"/>
              <w:textAlignment w:val="center"/>
              <w:rPr>
                <w:rFonts w:asciiTheme="minorEastAsia" w:eastAsiaTheme="minorEastAsia" w:hAnsiTheme="minorEastAsia"/>
                <w:snapToGrid w:val="0"/>
                <w:sz w:val="20"/>
              </w:rPr>
            </w:pPr>
            <w:r w:rsidRPr="00B91AFC">
              <w:rPr>
                <w:rFonts w:asciiTheme="minorEastAsia" w:eastAsiaTheme="minorEastAsia" w:hAnsiTheme="minorEastAsia"/>
                <w:snapToGrid w:val="0"/>
                <w:sz w:val="20"/>
              </w:rPr>
              <w:t>（変更後）</w:t>
            </w:r>
          </w:p>
          <w:p w14:paraId="586A5DCD" w14:textId="77777777" w:rsidR="005B3432" w:rsidRPr="00B91AFC" w:rsidRDefault="005B3432" w:rsidP="0056768E">
            <w:pPr>
              <w:snapToGrid w:val="0"/>
              <w:spacing w:line="315" w:lineRule="exact"/>
              <w:textAlignment w:val="center"/>
              <w:rPr>
                <w:rFonts w:asciiTheme="minorEastAsia" w:eastAsiaTheme="minorEastAsia" w:hAnsiTheme="minorEastAsia"/>
                <w:snapToGrid w:val="0"/>
                <w:sz w:val="20"/>
              </w:rPr>
            </w:pPr>
            <w:r w:rsidRPr="00B91AFC">
              <w:rPr>
                <w:rFonts w:asciiTheme="minorEastAsia" w:eastAsiaTheme="minorEastAsia" w:hAnsiTheme="minorEastAsia" w:hint="eastAsia"/>
                <w:snapToGrid w:val="0"/>
                <w:sz w:val="20"/>
              </w:rPr>
              <w:t>□　閲覧</w:t>
            </w:r>
          </w:p>
          <w:p w14:paraId="586A5DCE" w14:textId="77777777" w:rsidR="005B3432" w:rsidRPr="00B91AFC" w:rsidRDefault="005B3432" w:rsidP="0056768E">
            <w:pPr>
              <w:snapToGrid w:val="0"/>
              <w:spacing w:line="315" w:lineRule="exact"/>
              <w:textAlignment w:val="center"/>
              <w:rPr>
                <w:rFonts w:asciiTheme="minorEastAsia" w:eastAsiaTheme="minorEastAsia" w:hAnsiTheme="minorEastAsia"/>
                <w:snapToGrid w:val="0"/>
                <w:sz w:val="20"/>
              </w:rPr>
            </w:pPr>
            <w:r w:rsidRPr="00B91AFC">
              <w:rPr>
                <w:rFonts w:asciiTheme="minorEastAsia" w:eastAsiaTheme="minorEastAsia" w:hAnsiTheme="minorEastAsia" w:hint="eastAsia"/>
                <w:snapToGrid w:val="0"/>
                <w:sz w:val="20"/>
              </w:rPr>
              <w:t>□　写しの交付</w:t>
            </w:r>
          </w:p>
          <w:p w14:paraId="586A5DCF" w14:textId="77777777" w:rsidR="005B3432" w:rsidRPr="00B91AFC" w:rsidRDefault="005B3432" w:rsidP="0056768E">
            <w:pPr>
              <w:snapToGrid w:val="0"/>
              <w:spacing w:line="315" w:lineRule="exact"/>
              <w:ind w:firstLineChars="200" w:firstLine="400"/>
              <w:textAlignment w:val="center"/>
              <w:rPr>
                <w:rFonts w:asciiTheme="minorEastAsia" w:eastAsiaTheme="minorEastAsia" w:hAnsiTheme="minorEastAsia"/>
                <w:snapToGrid w:val="0"/>
                <w:sz w:val="20"/>
              </w:rPr>
            </w:pPr>
            <w:r w:rsidRPr="00B91AFC">
              <w:rPr>
                <w:rFonts w:asciiTheme="minorEastAsia" w:eastAsiaTheme="minorEastAsia" w:hAnsiTheme="minorEastAsia" w:hint="eastAsia"/>
                <w:snapToGrid w:val="0"/>
                <w:sz w:val="20"/>
              </w:rPr>
              <w:t>交付方法（□ 窓口受取　□ 郵送）</w:t>
            </w:r>
          </w:p>
          <w:p w14:paraId="586A5DD0" w14:textId="77777777" w:rsidR="005B3432" w:rsidRPr="00B91AFC" w:rsidRDefault="005B3432" w:rsidP="0056768E">
            <w:pPr>
              <w:snapToGrid w:val="0"/>
              <w:spacing w:line="315" w:lineRule="exact"/>
              <w:ind w:firstLineChars="200" w:firstLine="400"/>
              <w:textAlignment w:val="center"/>
              <w:rPr>
                <w:rFonts w:asciiTheme="minorEastAsia" w:eastAsiaTheme="minorEastAsia" w:hAnsiTheme="minorEastAsia"/>
                <w:snapToGrid w:val="0"/>
              </w:rPr>
            </w:pPr>
            <w:r w:rsidRPr="00B91AFC">
              <w:rPr>
                <w:rFonts w:asciiTheme="minorEastAsia" w:eastAsiaTheme="minorEastAsia" w:hAnsiTheme="minorEastAsia" w:hint="eastAsia"/>
                <w:snapToGrid w:val="0"/>
                <w:sz w:val="20"/>
              </w:rPr>
              <w:t>交付媒体（□ 紙　□ 光ディスク）</w:t>
            </w:r>
          </w:p>
        </w:tc>
      </w:tr>
    </w:tbl>
    <w:p w14:paraId="586A5DD2" w14:textId="77777777" w:rsidR="005B3432" w:rsidRPr="00B91AFC" w:rsidRDefault="005B3432" w:rsidP="005B3432">
      <w:pPr>
        <w:snapToGrid w:val="0"/>
        <w:spacing w:line="315" w:lineRule="exact"/>
        <w:ind w:leftChars="300" w:left="840" w:hangingChars="100" w:hanging="210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>注１　窓口での閲覧又は交付を受ける場合は</w:t>
      </w:r>
      <w:r w:rsidR="00330C62">
        <w:rPr>
          <w:rFonts w:asciiTheme="minorEastAsia" w:eastAsiaTheme="minorEastAsia" w:hAnsiTheme="minorEastAsia" w:hint="eastAsia"/>
          <w:snapToGrid w:val="0"/>
        </w:rPr>
        <w:t>、</w:t>
      </w:r>
      <w:r w:rsidRPr="00B91AFC">
        <w:rPr>
          <w:rFonts w:asciiTheme="minorEastAsia" w:eastAsiaTheme="minorEastAsia" w:hAnsiTheme="minorEastAsia" w:hint="eastAsia"/>
          <w:snapToGrid w:val="0"/>
        </w:rPr>
        <w:t>この申出書を窓口へ提出してください。</w:t>
      </w:r>
    </w:p>
    <w:p w14:paraId="586A5DD3" w14:textId="77777777" w:rsidR="005B3432" w:rsidRPr="00B91AFC" w:rsidRDefault="005B3432" w:rsidP="005B3432">
      <w:pPr>
        <w:snapToGrid w:val="0"/>
        <w:spacing w:line="315" w:lineRule="exact"/>
        <w:ind w:leftChars="100" w:left="1060" w:hangingChars="405" w:hanging="850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/>
          <w:snapToGrid w:val="0"/>
        </w:rPr>
        <w:t xml:space="preserve">　　注２　３で開示方法の変更を「あり」とした場合は</w:t>
      </w:r>
      <w:r w:rsidR="00330C62">
        <w:rPr>
          <w:rFonts w:asciiTheme="minorEastAsia" w:eastAsiaTheme="minorEastAsia" w:hAnsiTheme="minorEastAsia"/>
          <w:snapToGrid w:val="0"/>
        </w:rPr>
        <w:t>、</w:t>
      </w:r>
      <w:r w:rsidRPr="00B91AFC">
        <w:rPr>
          <w:rFonts w:asciiTheme="minorEastAsia" w:eastAsiaTheme="minorEastAsia" w:hAnsiTheme="minorEastAsia"/>
          <w:snapToGrid w:val="0"/>
        </w:rPr>
        <w:t>２の希望日に交付できないことがあります。</w:t>
      </w:r>
    </w:p>
    <w:p w14:paraId="586A5DD4" w14:textId="77777777" w:rsidR="005B3432" w:rsidRPr="00B91AFC" w:rsidRDefault="005B3432" w:rsidP="005B3432">
      <w:pPr>
        <w:snapToGrid w:val="0"/>
        <w:spacing w:line="315" w:lineRule="exact"/>
        <w:textAlignment w:val="center"/>
        <w:rPr>
          <w:rFonts w:asciiTheme="minorEastAsia" w:eastAsiaTheme="minorEastAsia" w:hAnsiTheme="minorEastAsia"/>
          <w:snapToGrid w:val="0"/>
        </w:rPr>
      </w:pPr>
    </w:p>
    <w:p w14:paraId="586A5DD5" w14:textId="77777777" w:rsidR="005B3432" w:rsidRPr="00B91AFC" w:rsidRDefault="005B3432" w:rsidP="005B3432">
      <w:pPr>
        <w:snapToGrid w:val="0"/>
        <w:spacing w:after="40" w:line="315" w:lineRule="exact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 xml:space="preserve">　〈職員記載欄〉次の欄は</w:t>
      </w:r>
      <w:r w:rsidR="00330C62">
        <w:rPr>
          <w:rFonts w:asciiTheme="minorEastAsia" w:eastAsiaTheme="minorEastAsia" w:hAnsiTheme="minorEastAsia" w:hint="eastAsia"/>
          <w:snapToGrid w:val="0"/>
        </w:rPr>
        <w:t>、</w:t>
      </w:r>
      <w:r w:rsidRPr="00B91AFC">
        <w:rPr>
          <w:rFonts w:asciiTheme="minorEastAsia" w:eastAsiaTheme="minorEastAsia" w:hAnsiTheme="minorEastAsia" w:hint="eastAsia"/>
          <w:snapToGrid w:val="0"/>
        </w:rPr>
        <w:t>記入する必要がありません。</w:t>
      </w:r>
    </w:p>
    <w:tbl>
      <w:tblPr>
        <w:tblW w:w="7900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00"/>
      </w:tblGrid>
      <w:tr w:rsidR="005B3432" w:rsidRPr="00B91AFC" w14:paraId="586A5DD7" w14:textId="77777777" w:rsidTr="0056768E">
        <w:trPr>
          <w:trHeight w:val="776"/>
        </w:trPr>
        <w:tc>
          <w:tcPr>
            <w:tcW w:w="7900" w:type="dxa"/>
          </w:tcPr>
          <w:p w14:paraId="586A5DD6" w14:textId="77777777" w:rsidR="005B3432" w:rsidRPr="00B91AFC" w:rsidRDefault="005B3432" w:rsidP="0056768E">
            <w:pPr>
              <w:snapToGrid w:val="0"/>
              <w:spacing w:after="40" w:line="240" w:lineRule="exact"/>
              <w:textAlignment w:val="center"/>
              <w:rPr>
                <w:rFonts w:asciiTheme="minorEastAsia" w:eastAsiaTheme="minorEastAsia" w:hAnsiTheme="minorEastAsia"/>
                <w:snapToGrid w:val="0"/>
              </w:rPr>
            </w:pPr>
          </w:p>
        </w:tc>
      </w:tr>
    </w:tbl>
    <w:p w14:paraId="586A5DD8" w14:textId="77777777" w:rsidR="005B3432" w:rsidRPr="00B91AFC" w:rsidRDefault="005B3432" w:rsidP="005B3432">
      <w:pPr>
        <w:snapToGrid w:val="0"/>
        <w:spacing w:line="315" w:lineRule="exact"/>
        <w:ind w:leftChars="100" w:left="210"/>
        <w:textAlignment w:val="center"/>
        <w:rPr>
          <w:rFonts w:asciiTheme="minorEastAsia" w:eastAsiaTheme="minorEastAsia" w:hAnsiTheme="minorEastAsia"/>
          <w:snapToGrid w:val="0"/>
        </w:rPr>
      </w:pPr>
      <w:r w:rsidRPr="00B91AFC">
        <w:rPr>
          <w:rFonts w:asciiTheme="minorEastAsia" w:eastAsiaTheme="minorEastAsia" w:hAnsiTheme="minorEastAsia" w:hint="eastAsia"/>
          <w:snapToGrid w:val="0"/>
        </w:rPr>
        <w:t xml:space="preserve">　　注　用紙の大きさは</w:t>
      </w:r>
      <w:r w:rsidR="00330C62">
        <w:rPr>
          <w:rFonts w:asciiTheme="minorEastAsia" w:eastAsiaTheme="minorEastAsia" w:hAnsiTheme="minorEastAsia" w:hint="eastAsia"/>
          <w:snapToGrid w:val="0"/>
        </w:rPr>
        <w:t>、</w:t>
      </w:r>
      <w:r w:rsidRPr="00B91AFC">
        <w:rPr>
          <w:rFonts w:asciiTheme="minorEastAsia" w:eastAsiaTheme="minorEastAsia" w:hAnsiTheme="minorEastAsia" w:hint="eastAsia"/>
          <w:snapToGrid w:val="0"/>
        </w:rPr>
        <w:t>日本産業規格</w:t>
      </w:r>
      <w:r w:rsidRPr="00B91AFC">
        <w:rPr>
          <w:rFonts w:asciiTheme="minorEastAsia" w:eastAsiaTheme="minorEastAsia" w:hAnsiTheme="minorEastAsia"/>
          <w:snapToGrid w:val="0"/>
        </w:rPr>
        <w:t>Ａ</w:t>
      </w:r>
      <w:r w:rsidRPr="00B91AFC">
        <w:rPr>
          <w:rFonts w:asciiTheme="minorEastAsia" w:eastAsiaTheme="minorEastAsia" w:hAnsiTheme="minorEastAsia" w:hint="eastAsia"/>
          <w:snapToGrid w:val="0"/>
        </w:rPr>
        <w:t>列</w:t>
      </w:r>
      <w:r w:rsidRPr="00B91AFC">
        <w:rPr>
          <w:rFonts w:asciiTheme="minorEastAsia" w:eastAsiaTheme="minorEastAsia" w:hAnsiTheme="minorEastAsia"/>
          <w:snapToGrid w:val="0"/>
        </w:rPr>
        <w:t>４</w:t>
      </w:r>
      <w:r w:rsidRPr="00B91AFC">
        <w:rPr>
          <w:rFonts w:asciiTheme="minorEastAsia" w:eastAsiaTheme="minorEastAsia" w:hAnsiTheme="minorEastAsia" w:hint="eastAsia"/>
          <w:snapToGrid w:val="0"/>
        </w:rPr>
        <w:t>とする。</w:t>
      </w:r>
    </w:p>
    <w:sectPr w:rsidR="005B3432" w:rsidRPr="00B91AFC" w:rsidSect="005F497C">
      <w:headerReference w:type="default" r:id="rId10"/>
      <w:pgSz w:w="11906" w:h="16838" w:code="9"/>
      <w:pgMar w:top="1701" w:right="1701" w:bottom="1701" w:left="1701" w:header="851" w:footer="992" w:gutter="0"/>
      <w:cols w:space="425"/>
      <w:docGrid w:type="linesAndChar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DE579" w14:textId="77777777" w:rsidR="0034658B" w:rsidRDefault="0034658B">
      <w:r>
        <w:separator/>
      </w:r>
    </w:p>
  </w:endnote>
  <w:endnote w:type="continuationSeparator" w:id="0">
    <w:p w14:paraId="24017DAC" w14:textId="77777777" w:rsidR="0034658B" w:rsidRDefault="0034658B">
      <w:r>
        <w:continuationSeparator/>
      </w:r>
    </w:p>
  </w:endnote>
  <w:endnote w:type="continuationNotice" w:id="1">
    <w:p w14:paraId="55330860" w14:textId="77777777" w:rsidR="0034658B" w:rsidRDefault="003465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804FB" w14:textId="77777777" w:rsidR="0034658B" w:rsidRDefault="0034658B">
      <w:r>
        <w:separator/>
      </w:r>
    </w:p>
  </w:footnote>
  <w:footnote w:type="continuationSeparator" w:id="0">
    <w:p w14:paraId="1B7A809C" w14:textId="77777777" w:rsidR="0034658B" w:rsidRDefault="0034658B">
      <w:r>
        <w:continuationSeparator/>
      </w:r>
    </w:p>
  </w:footnote>
  <w:footnote w:type="continuationNotice" w:id="1">
    <w:p w14:paraId="58C56598" w14:textId="77777777" w:rsidR="0034658B" w:rsidRDefault="0034658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A5FF2" w14:textId="77777777" w:rsidR="0056768E" w:rsidRDefault="0056768E" w:rsidP="0056768E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135F1"/>
    <w:multiLevelType w:val="singleLevel"/>
    <w:tmpl w:val="4126E376"/>
    <w:lvl w:ilvl="0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" w15:restartNumberingAfterBreak="0">
    <w:nsid w:val="0B7F3112"/>
    <w:multiLevelType w:val="singleLevel"/>
    <w:tmpl w:val="9108464A"/>
    <w:lvl w:ilvl="0">
      <w:start w:val="5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" w15:restartNumberingAfterBreak="0">
    <w:nsid w:val="1865066F"/>
    <w:multiLevelType w:val="singleLevel"/>
    <w:tmpl w:val="1A4E81E0"/>
    <w:lvl w:ilvl="0">
      <w:start w:val="1"/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hint="eastAsia"/>
      </w:rPr>
    </w:lvl>
  </w:abstractNum>
  <w:abstractNum w:abstractNumId="3" w15:restartNumberingAfterBreak="0">
    <w:nsid w:val="19F15C5E"/>
    <w:multiLevelType w:val="singleLevel"/>
    <w:tmpl w:val="92B25F02"/>
    <w:lvl w:ilvl="0">
      <w:start w:val="4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4" w15:restartNumberingAfterBreak="0">
    <w:nsid w:val="281D1F03"/>
    <w:multiLevelType w:val="singleLevel"/>
    <w:tmpl w:val="F1F87E76"/>
    <w:lvl w:ilvl="0">
      <w:start w:val="20"/>
      <w:numFmt w:val="japaneseCounting"/>
      <w:lvlText w:val="第%1条"/>
      <w:lvlJc w:val="left"/>
      <w:pPr>
        <w:tabs>
          <w:tab w:val="num" w:pos="1065"/>
        </w:tabs>
        <w:ind w:left="1065" w:hanging="1065"/>
      </w:pPr>
      <w:rPr>
        <w:rFonts w:hint="eastAsia"/>
      </w:rPr>
    </w:lvl>
  </w:abstractNum>
  <w:abstractNum w:abstractNumId="5" w15:restartNumberingAfterBreak="0">
    <w:nsid w:val="2BE52AC4"/>
    <w:multiLevelType w:val="singleLevel"/>
    <w:tmpl w:val="AF7E085E"/>
    <w:lvl w:ilvl="0">
      <w:start w:val="1"/>
      <w:numFmt w:val="decimalFullWidth"/>
      <w:lvlText w:val="第%1条"/>
      <w:lvlJc w:val="left"/>
      <w:pPr>
        <w:tabs>
          <w:tab w:val="num" w:pos="825"/>
        </w:tabs>
        <w:ind w:left="825" w:hanging="825"/>
      </w:pPr>
      <w:rPr>
        <w:rFonts w:hint="eastAsia"/>
      </w:rPr>
    </w:lvl>
  </w:abstractNum>
  <w:abstractNum w:abstractNumId="6" w15:restartNumberingAfterBreak="0">
    <w:nsid w:val="417D1051"/>
    <w:multiLevelType w:val="hybridMultilevel"/>
    <w:tmpl w:val="25C67EC8"/>
    <w:lvl w:ilvl="0" w:tplc="FFFFFFFF">
      <w:start w:val="3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90F0116"/>
    <w:multiLevelType w:val="singleLevel"/>
    <w:tmpl w:val="92DA55C4"/>
    <w:lvl w:ilvl="0">
      <w:start w:val="8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8" w15:restartNumberingAfterBreak="0">
    <w:nsid w:val="565E0EAD"/>
    <w:multiLevelType w:val="singleLevel"/>
    <w:tmpl w:val="787EF700"/>
    <w:lvl w:ilvl="0">
      <w:numFmt w:val="bullet"/>
      <w:lvlText w:val="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ＭＳ 明朝" w:hint="eastAsia"/>
      </w:rPr>
    </w:lvl>
  </w:abstractNum>
  <w:abstractNum w:abstractNumId="9" w15:restartNumberingAfterBreak="0">
    <w:nsid w:val="632D73B5"/>
    <w:multiLevelType w:val="singleLevel"/>
    <w:tmpl w:val="4A02A886"/>
    <w:lvl w:ilvl="0">
      <w:start w:val="1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10" w15:restartNumberingAfterBreak="0">
    <w:nsid w:val="66C55D18"/>
    <w:multiLevelType w:val="singleLevel"/>
    <w:tmpl w:val="3166961A"/>
    <w:lvl w:ilvl="0">
      <w:start w:val="1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11" w15:restartNumberingAfterBreak="0">
    <w:nsid w:val="70AE1084"/>
    <w:multiLevelType w:val="singleLevel"/>
    <w:tmpl w:val="777AFFAA"/>
    <w:lvl w:ilvl="0">
      <w:start w:val="1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12" w15:restartNumberingAfterBreak="0">
    <w:nsid w:val="74BB03D0"/>
    <w:multiLevelType w:val="singleLevel"/>
    <w:tmpl w:val="08FC0492"/>
    <w:lvl w:ilvl="0">
      <w:start w:val="1"/>
      <w:numFmt w:val="japaneseCounting"/>
      <w:lvlText w:val="第%1節"/>
      <w:lvlJc w:val="left"/>
      <w:pPr>
        <w:tabs>
          <w:tab w:val="num" w:pos="1260"/>
        </w:tabs>
        <w:ind w:left="1260" w:hanging="840"/>
      </w:pPr>
      <w:rPr>
        <w:rFonts w:hint="eastAsia"/>
      </w:rPr>
    </w:lvl>
  </w:abstractNum>
  <w:num w:numId="1" w16cid:durableId="1495099740">
    <w:abstractNumId w:val="6"/>
  </w:num>
  <w:num w:numId="2" w16cid:durableId="1125196121">
    <w:abstractNumId w:val="12"/>
  </w:num>
  <w:num w:numId="3" w16cid:durableId="593170760">
    <w:abstractNumId w:val="2"/>
  </w:num>
  <w:num w:numId="4" w16cid:durableId="124273026">
    <w:abstractNumId w:val="8"/>
  </w:num>
  <w:num w:numId="5" w16cid:durableId="227114356">
    <w:abstractNumId w:val="7"/>
  </w:num>
  <w:num w:numId="6" w16cid:durableId="1908295540">
    <w:abstractNumId w:val="4"/>
  </w:num>
  <w:num w:numId="7" w16cid:durableId="992220421">
    <w:abstractNumId w:val="11"/>
  </w:num>
  <w:num w:numId="8" w16cid:durableId="1470824867">
    <w:abstractNumId w:val="3"/>
  </w:num>
  <w:num w:numId="9" w16cid:durableId="1564370175">
    <w:abstractNumId w:val="1"/>
  </w:num>
  <w:num w:numId="10" w16cid:durableId="1015575874">
    <w:abstractNumId w:val="0"/>
  </w:num>
  <w:num w:numId="11" w16cid:durableId="12610005">
    <w:abstractNumId w:val="10"/>
  </w:num>
  <w:num w:numId="12" w16cid:durableId="409159905">
    <w:abstractNumId w:val="5"/>
  </w:num>
  <w:num w:numId="13" w16cid:durableId="2246867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73"/>
  <w:displayHorizontalDrawingGridEvery w:val="2"/>
  <w:characterSpacingControl w:val="doNotCompress"/>
  <w:noLineBreaksAfter w:lang="ja-JP" w:val="$[\{£¥‘“〈《『【〔＄［｛￡￥"/>
  <w:noLineBreaksBefore w:lang="ja-JP" w:val="!%,.:;?]}¢°’”‰′″℃、。々〉》』】〕゛゜ゝゞ・ヽヾ！％，．：；？］｝｡､･ﾞﾟ￠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598"/>
    <w:rsid w:val="00002909"/>
    <w:rsid w:val="00012067"/>
    <w:rsid w:val="00020427"/>
    <w:rsid w:val="00032AEF"/>
    <w:rsid w:val="000361E3"/>
    <w:rsid w:val="00047E30"/>
    <w:rsid w:val="00067AA4"/>
    <w:rsid w:val="0007135B"/>
    <w:rsid w:val="000771AF"/>
    <w:rsid w:val="000833B5"/>
    <w:rsid w:val="000877F0"/>
    <w:rsid w:val="0009191A"/>
    <w:rsid w:val="000A1DD4"/>
    <w:rsid w:val="000B1E2D"/>
    <w:rsid w:val="000B5335"/>
    <w:rsid w:val="000E02A6"/>
    <w:rsid w:val="001002B8"/>
    <w:rsid w:val="00126F2B"/>
    <w:rsid w:val="00160527"/>
    <w:rsid w:val="0016322C"/>
    <w:rsid w:val="0017158E"/>
    <w:rsid w:val="00173E23"/>
    <w:rsid w:val="00181BF9"/>
    <w:rsid w:val="00182F81"/>
    <w:rsid w:val="0018685C"/>
    <w:rsid w:val="00197B88"/>
    <w:rsid w:val="001B2126"/>
    <w:rsid w:val="001D1EE8"/>
    <w:rsid w:val="00233E3F"/>
    <w:rsid w:val="002413C4"/>
    <w:rsid w:val="00257A68"/>
    <w:rsid w:val="00283A66"/>
    <w:rsid w:val="00297343"/>
    <w:rsid w:val="002B3C65"/>
    <w:rsid w:val="002C0824"/>
    <w:rsid w:val="002C2675"/>
    <w:rsid w:val="002C5290"/>
    <w:rsid w:val="002D35E1"/>
    <w:rsid w:val="002E0F6F"/>
    <w:rsid w:val="002E29FA"/>
    <w:rsid w:val="002E5497"/>
    <w:rsid w:val="002F1733"/>
    <w:rsid w:val="002F2844"/>
    <w:rsid w:val="002F296E"/>
    <w:rsid w:val="002F34C4"/>
    <w:rsid w:val="002F4A1F"/>
    <w:rsid w:val="00301250"/>
    <w:rsid w:val="00317F71"/>
    <w:rsid w:val="00326ED3"/>
    <w:rsid w:val="00330C62"/>
    <w:rsid w:val="0034658B"/>
    <w:rsid w:val="0035354F"/>
    <w:rsid w:val="003536C0"/>
    <w:rsid w:val="00360543"/>
    <w:rsid w:val="003823B0"/>
    <w:rsid w:val="003912B4"/>
    <w:rsid w:val="003C786B"/>
    <w:rsid w:val="003D1464"/>
    <w:rsid w:val="003D7320"/>
    <w:rsid w:val="003D7661"/>
    <w:rsid w:val="003E0997"/>
    <w:rsid w:val="003E3ADF"/>
    <w:rsid w:val="003E6568"/>
    <w:rsid w:val="004127B0"/>
    <w:rsid w:val="004134B2"/>
    <w:rsid w:val="00415733"/>
    <w:rsid w:val="00423469"/>
    <w:rsid w:val="00445B37"/>
    <w:rsid w:val="00476A37"/>
    <w:rsid w:val="004826AE"/>
    <w:rsid w:val="0049436B"/>
    <w:rsid w:val="004D08DA"/>
    <w:rsid w:val="004E4656"/>
    <w:rsid w:val="00503125"/>
    <w:rsid w:val="005041B6"/>
    <w:rsid w:val="00510773"/>
    <w:rsid w:val="00511F45"/>
    <w:rsid w:val="0054661C"/>
    <w:rsid w:val="00561DBD"/>
    <w:rsid w:val="0056768E"/>
    <w:rsid w:val="00577AF6"/>
    <w:rsid w:val="0059113B"/>
    <w:rsid w:val="005A1C4C"/>
    <w:rsid w:val="005A27A2"/>
    <w:rsid w:val="005B1B6F"/>
    <w:rsid w:val="005B2773"/>
    <w:rsid w:val="005B3432"/>
    <w:rsid w:val="005B48C2"/>
    <w:rsid w:val="005C11D2"/>
    <w:rsid w:val="005D1C97"/>
    <w:rsid w:val="005D1DDB"/>
    <w:rsid w:val="005D7C5C"/>
    <w:rsid w:val="005E29F3"/>
    <w:rsid w:val="005E5998"/>
    <w:rsid w:val="005F497C"/>
    <w:rsid w:val="006030C1"/>
    <w:rsid w:val="00616362"/>
    <w:rsid w:val="006165D6"/>
    <w:rsid w:val="0063042C"/>
    <w:rsid w:val="00632794"/>
    <w:rsid w:val="0063557C"/>
    <w:rsid w:val="00637B15"/>
    <w:rsid w:val="00637C36"/>
    <w:rsid w:val="006406E5"/>
    <w:rsid w:val="00657481"/>
    <w:rsid w:val="00663708"/>
    <w:rsid w:val="0067026D"/>
    <w:rsid w:val="00685111"/>
    <w:rsid w:val="006A57A9"/>
    <w:rsid w:val="006C1313"/>
    <w:rsid w:val="006D6F08"/>
    <w:rsid w:val="006E4187"/>
    <w:rsid w:val="006F38EC"/>
    <w:rsid w:val="0070286C"/>
    <w:rsid w:val="007043EC"/>
    <w:rsid w:val="007047F1"/>
    <w:rsid w:val="00714A17"/>
    <w:rsid w:val="0074173B"/>
    <w:rsid w:val="00770CBD"/>
    <w:rsid w:val="007A6C3F"/>
    <w:rsid w:val="007C14F7"/>
    <w:rsid w:val="007C1E46"/>
    <w:rsid w:val="007D3E01"/>
    <w:rsid w:val="00804269"/>
    <w:rsid w:val="00813E48"/>
    <w:rsid w:val="00826BDF"/>
    <w:rsid w:val="00840CBB"/>
    <w:rsid w:val="00844584"/>
    <w:rsid w:val="0084698B"/>
    <w:rsid w:val="00852E6C"/>
    <w:rsid w:val="0085390B"/>
    <w:rsid w:val="0085640B"/>
    <w:rsid w:val="00861D5B"/>
    <w:rsid w:val="0087757E"/>
    <w:rsid w:val="0088377C"/>
    <w:rsid w:val="008920CC"/>
    <w:rsid w:val="008A161D"/>
    <w:rsid w:val="008E6621"/>
    <w:rsid w:val="008F2804"/>
    <w:rsid w:val="008F3EA8"/>
    <w:rsid w:val="008F51C2"/>
    <w:rsid w:val="00902AFA"/>
    <w:rsid w:val="009074E2"/>
    <w:rsid w:val="00914C80"/>
    <w:rsid w:val="00926317"/>
    <w:rsid w:val="00952C1E"/>
    <w:rsid w:val="009537B3"/>
    <w:rsid w:val="00965FFE"/>
    <w:rsid w:val="00970B7E"/>
    <w:rsid w:val="00974A4D"/>
    <w:rsid w:val="00974DC9"/>
    <w:rsid w:val="00980FE9"/>
    <w:rsid w:val="009E00AC"/>
    <w:rsid w:val="00A00671"/>
    <w:rsid w:val="00A25197"/>
    <w:rsid w:val="00A554FD"/>
    <w:rsid w:val="00A5687A"/>
    <w:rsid w:val="00A668B1"/>
    <w:rsid w:val="00A762CD"/>
    <w:rsid w:val="00A84248"/>
    <w:rsid w:val="00A85D76"/>
    <w:rsid w:val="00A9411C"/>
    <w:rsid w:val="00AB14CA"/>
    <w:rsid w:val="00AC2B0D"/>
    <w:rsid w:val="00AE0B0A"/>
    <w:rsid w:val="00AE1A28"/>
    <w:rsid w:val="00AE4341"/>
    <w:rsid w:val="00AE6154"/>
    <w:rsid w:val="00AF374A"/>
    <w:rsid w:val="00AF46C2"/>
    <w:rsid w:val="00AF5268"/>
    <w:rsid w:val="00AF6112"/>
    <w:rsid w:val="00B113E4"/>
    <w:rsid w:val="00B37945"/>
    <w:rsid w:val="00B46B00"/>
    <w:rsid w:val="00B82538"/>
    <w:rsid w:val="00B91AFC"/>
    <w:rsid w:val="00B93BBC"/>
    <w:rsid w:val="00B9732A"/>
    <w:rsid w:val="00BD1079"/>
    <w:rsid w:val="00BD6197"/>
    <w:rsid w:val="00BE1171"/>
    <w:rsid w:val="00BF6178"/>
    <w:rsid w:val="00BF7ED2"/>
    <w:rsid w:val="00C17CF0"/>
    <w:rsid w:val="00C21BAB"/>
    <w:rsid w:val="00C252B5"/>
    <w:rsid w:val="00C35847"/>
    <w:rsid w:val="00C364D1"/>
    <w:rsid w:val="00C5511B"/>
    <w:rsid w:val="00C72389"/>
    <w:rsid w:val="00C767A0"/>
    <w:rsid w:val="00C9112A"/>
    <w:rsid w:val="00C95128"/>
    <w:rsid w:val="00CA421D"/>
    <w:rsid w:val="00CA76C2"/>
    <w:rsid w:val="00CB4EDC"/>
    <w:rsid w:val="00CC2F67"/>
    <w:rsid w:val="00CE3C07"/>
    <w:rsid w:val="00CE3F6A"/>
    <w:rsid w:val="00CF162F"/>
    <w:rsid w:val="00D075D5"/>
    <w:rsid w:val="00D1704F"/>
    <w:rsid w:val="00D24DD6"/>
    <w:rsid w:val="00D30536"/>
    <w:rsid w:val="00D34AEE"/>
    <w:rsid w:val="00D35731"/>
    <w:rsid w:val="00D35E55"/>
    <w:rsid w:val="00D42851"/>
    <w:rsid w:val="00D62C2A"/>
    <w:rsid w:val="00D71AA4"/>
    <w:rsid w:val="00D860A5"/>
    <w:rsid w:val="00DA1F74"/>
    <w:rsid w:val="00DA5820"/>
    <w:rsid w:val="00DA7D79"/>
    <w:rsid w:val="00DB2919"/>
    <w:rsid w:val="00DB4576"/>
    <w:rsid w:val="00DD26AC"/>
    <w:rsid w:val="00DD4651"/>
    <w:rsid w:val="00DD66AD"/>
    <w:rsid w:val="00DE2844"/>
    <w:rsid w:val="00DE527F"/>
    <w:rsid w:val="00DF76F5"/>
    <w:rsid w:val="00E20526"/>
    <w:rsid w:val="00E3526C"/>
    <w:rsid w:val="00E35D25"/>
    <w:rsid w:val="00E67D0E"/>
    <w:rsid w:val="00E84598"/>
    <w:rsid w:val="00E92128"/>
    <w:rsid w:val="00EA0398"/>
    <w:rsid w:val="00EB3A38"/>
    <w:rsid w:val="00EC7D9C"/>
    <w:rsid w:val="00EF5C6B"/>
    <w:rsid w:val="00F17592"/>
    <w:rsid w:val="00F27AC8"/>
    <w:rsid w:val="00F3122C"/>
    <w:rsid w:val="00F6408D"/>
    <w:rsid w:val="00F71F50"/>
    <w:rsid w:val="00F75F58"/>
    <w:rsid w:val="00F82057"/>
    <w:rsid w:val="00F922B2"/>
    <w:rsid w:val="00FA5A14"/>
    <w:rsid w:val="00FB373E"/>
    <w:rsid w:val="00FB7C19"/>
    <w:rsid w:val="00FD1091"/>
    <w:rsid w:val="00FE185F"/>
    <w:rsid w:val="00FE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6A5AD7"/>
  <w15:chartTrackingRefBased/>
  <w15:docId w15:val="{E65F9939-C936-4F21-B88D-76A6B4129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6A37"/>
    <w:pPr>
      <w:widowControl w:val="0"/>
      <w:jc w:val="both"/>
    </w:pPr>
    <w:rPr>
      <w:rFonts w:ascii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A6C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A6C3F"/>
    <w:rPr>
      <w:rFonts w:ascii="ＭＳ 明朝"/>
      <w:sz w:val="21"/>
      <w:szCs w:val="21"/>
    </w:rPr>
  </w:style>
  <w:style w:type="paragraph" w:styleId="a5">
    <w:name w:val="footer"/>
    <w:basedOn w:val="a"/>
    <w:link w:val="a6"/>
    <w:unhideWhenUsed/>
    <w:rsid w:val="007A6C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A6C3F"/>
    <w:rPr>
      <w:rFonts w:ascii="ＭＳ 明朝"/>
      <w:sz w:val="21"/>
      <w:szCs w:val="21"/>
    </w:rPr>
  </w:style>
  <w:style w:type="table" w:styleId="a7">
    <w:name w:val="Table Grid"/>
    <w:basedOn w:val="a1"/>
    <w:uiPriority w:val="59"/>
    <w:rsid w:val="00F820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rsid w:val="005B3432"/>
    <w:rPr>
      <w:rFonts w:ascii="Century"/>
      <w:kern w:val="2"/>
      <w:szCs w:val="20"/>
    </w:rPr>
  </w:style>
  <w:style w:type="character" w:customStyle="1" w:styleId="a9">
    <w:name w:val="日付 (文字)"/>
    <w:basedOn w:val="a0"/>
    <w:link w:val="a8"/>
    <w:rsid w:val="005B3432"/>
    <w:rPr>
      <w:kern w:val="2"/>
      <w:sz w:val="21"/>
    </w:rPr>
  </w:style>
  <w:style w:type="paragraph" w:styleId="aa">
    <w:name w:val="Balloon Text"/>
    <w:basedOn w:val="a"/>
    <w:link w:val="ab"/>
    <w:semiHidden/>
    <w:rsid w:val="005B3432"/>
    <w:rPr>
      <w:rFonts w:ascii="Arial" w:eastAsia="ＭＳ ゴシック" w:hAnsi="Arial"/>
      <w:kern w:val="2"/>
      <w:sz w:val="18"/>
      <w:szCs w:val="18"/>
    </w:rPr>
  </w:style>
  <w:style w:type="character" w:customStyle="1" w:styleId="ab">
    <w:name w:val="吹き出し (文字)"/>
    <w:basedOn w:val="a0"/>
    <w:link w:val="aa"/>
    <w:semiHidden/>
    <w:rsid w:val="005B3432"/>
    <w:rPr>
      <w:rFonts w:ascii="Arial" w:eastAsia="ＭＳ ゴシック" w:hAnsi="Arial"/>
      <w:kern w:val="2"/>
      <w:sz w:val="18"/>
      <w:szCs w:val="18"/>
    </w:rPr>
  </w:style>
  <w:style w:type="paragraph" w:styleId="ac">
    <w:name w:val="Body Text"/>
    <w:basedOn w:val="a"/>
    <w:link w:val="ad"/>
    <w:rsid w:val="005B3432"/>
    <w:rPr>
      <w:rFonts w:ascii="Century"/>
      <w:color w:val="FF0000"/>
      <w:kern w:val="2"/>
      <w:szCs w:val="20"/>
    </w:rPr>
  </w:style>
  <w:style w:type="character" w:customStyle="1" w:styleId="ad">
    <w:name w:val="本文 (文字)"/>
    <w:basedOn w:val="a0"/>
    <w:link w:val="ac"/>
    <w:rsid w:val="005B3432"/>
    <w:rPr>
      <w:color w:val="FF0000"/>
      <w:kern w:val="2"/>
      <w:sz w:val="21"/>
    </w:rPr>
  </w:style>
  <w:style w:type="paragraph" w:styleId="ae">
    <w:name w:val="Block Text"/>
    <w:basedOn w:val="a"/>
    <w:rsid w:val="005B3432"/>
    <w:pPr>
      <w:ind w:left="210" w:right="-21" w:hanging="210"/>
    </w:pPr>
    <w:rPr>
      <w:rFonts w:ascii="Century"/>
      <w:dstrike/>
      <w:color w:val="FF0000"/>
      <w:kern w:val="2"/>
      <w:szCs w:val="20"/>
    </w:rPr>
  </w:style>
  <w:style w:type="paragraph" w:styleId="af">
    <w:name w:val="Body Text Indent"/>
    <w:basedOn w:val="a"/>
    <w:link w:val="af0"/>
    <w:rsid w:val="005B3432"/>
    <w:pPr>
      <w:kinsoku w:val="0"/>
      <w:ind w:firstLine="210"/>
    </w:pPr>
    <w:rPr>
      <w:rFonts w:ascii="Century"/>
      <w:kern w:val="2"/>
      <w:szCs w:val="20"/>
    </w:rPr>
  </w:style>
  <w:style w:type="character" w:customStyle="1" w:styleId="af0">
    <w:name w:val="本文インデント (文字)"/>
    <w:basedOn w:val="a0"/>
    <w:link w:val="af"/>
    <w:rsid w:val="005B3432"/>
    <w:rPr>
      <w:kern w:val="2"/>
      <w:sz w:val="21"/>
    </w:rPr>
  </w:style>
  <w:style w:type="paragraph" w:styleId="2">
    <w:name w:val="Body Text Indent 2"/>
    <w:basedOn w:val="a"/>
    <w:link w:val="20"/>
    <w:rsid w:val="005B3432"/>
    <w:pPr>
      <w:kinsoku w:val="0"/>
      <w:ind w:left="210" w:hanging="210"/>
    </w:pPr>
    <w:rPr>
      <w:rFonts w:ascii="Century"/>
      <w:color w:val="FF0000"/>
      <w:kern w:val="2"/>
      <w:szCs w:val="20"/>
    </w:rPr>
  </w:style>
  <w:style w:type="character" w:customStyle="1" w:styleId="20">
    <w:name w:val="本文インデント 2 (文字)"/>
    <w:basedOn w:val="a0"/>
    <w:link w:val="2"/>
    <w:rsid w:val="005B3432"/>
    <w:rPr>
      <w:color w:val="FF0000"/>
      <w:kern w:val="2"/>
      <w:sz w:val="21"/>
    </w:rPr>
  </w:style>
  <w:style w:type="paragraph" w:styleId="3">
    <w:name w:val="Body Text Indent 3"/>
    <w:basedOn w:val="a"/>
    <w:link w:val="30"/>
    <w:rsid w:val="005B3432"/>
    <w:pPr>
      <w:ind w:left="210" w:hanging="210"/>
    </w:pPr>
    <w:rPr>
      <w:rFonts w:hAnsi="ＭＳ 明朝"/>
      <w:kern w:val="2"/>
      <w:szCs w:val="20"/>
    </w:rPr>
  </w:style>
  <w:style w:type="character" w:customStyle="1" w:styleId="30">
    <w:name w:val="本文インデント 3 (文字)"/>
    <w:basedOn w:val="a0"/>
    <w:link w:val="3"/>
    <w:rsid w:val="005B3432"/>
    <w:rPr>
      <w:rFonts w:ascii="ＭＳ 明朝" w:hAnsi="ＭＳ 明朝"/>
      <w:kern w:val="2"/>
      <w:sz w:val="21"/>
    </w:rPr>
  </w:style>
  <w:style w:type="table" w:customStyle="1" w:styleId="1">
    <w:name w:val="表 (格子)1"/>
    <w:basedOn w:val="a1"/>
    <w:next w:val="a7"/>
    <w:rsid w:val="005B34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next w:val="a7"/>
    <w:rsid w:val="005B34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 (格子)3"/>
    <w:basedOn w:val="a1"/>
    <w:next w:val="a7"/>
    <w:rsid w:val="005B34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semiHidden/>
    <w:unhideWhenUsed/>
    <w:rsid w:val="005B3432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5B3432"/>
    <w:pPr>
      <w:jc w:val="left"/>
    </w:pPr>
    <w:rPr>
      <w:rFonts w:ascii="Century"/>
      <w:kern w:val="2"/>
      <w:szCs w:val="20"/>
    </w:rPr>
  </w:style>
  <w:style w:type="character" w:customStyle="1" w:styleId="af3">
    <w:name w:val="コメント文字列 (文字)"/>
    <w:basedOn w:val="a0"/>
    <w:link w:val="af2"/>
    <w:uiPriority w:val="99"/>
    <w:rsid w:val="005B3432"/>
    <w:rPr>
      <w:kern w:val="2"/>
      <w:sz w:val="21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B3432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5B3432"/>
    <w:rPr>
      <w:b/>
      <w:bCs/>
      <w:kern w:val="2"/>
      <w:sz w:val="21"/>
    </w:rPr>
  </w:style>
  <w:style w:type="table" w:customStyle="1" w:styleId="4">
    <w:name w:val="表 (格子)4"/>
    <w:basedOn w:val="a1"/>
    <w:next w:val="a7"/>
    <w:rsid w:val="005B34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5B3432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53035\&#12487;&#12473;&#12463;&#12488;&#12483;&#12503;\new_doc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D682ACA-B965-4034-BFE2-B8D4382D58B5}"/>
</file>

<file path=customXml/itemProps2.xml><?xml version="1.0" encoding="utf-8"?>
<ds:datastoreItem xmlns:ds="http://schemas.openxmlformats.org/officeDocument/2006/customXml" ds:itemID="{6ECC546E-C017-4055-B8B1-681130B63B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DD4B5D4-1257-465C-BAD2-9C4EDEFF72E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new_doc</Template>
  <TotalTime>1810</TotalTime>
  <Pages>1</Pages>
  <Words>390</Words>
  <Characters>164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条例（新規制定）</vt:lpstr>
      <vt:lpstr>条例（新規制定）</vt:lpstr>
    </vt:vector>
  </TitlesOfParts>
  <Company>広島県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条例（新規制定）</dc:title>
  <dc:subject/>
  <dc:creator>広島県</dc:creator>
  <cp:keywords/>
  <cp:lastModifiedBy>伊達 直幸</cp:lastModifiedBy>
  <cp:revision>80</cp:revision>
  <cp:lastPrinted>2022-03-23T07:48:00Z</cp:lastPrinted>
  <dcterms:created xsi:type="dcterms:W3CDTF">2022-07-27T04:05:00Z</dcterms:created>
  <dcterms:modified xsi:type="dcterms:W3CDTF">2023-10-06T05:11:00Z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